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Pr="00333D30" w:rsidRDefault="00FE2892" w:rsidP="00F3570A">
      <w:pPr>
        <w:ind w:left="567" w:hanging="567"/>
        <w:rPr>
          <w:rFonts w:ascii="Arial" w:hAnsi="Arial" w:cs="Arial"/>
          <w:b/>
          <w:bCs/>
          <w:sz w:val="22"/>
          <w:szCs w:val="22"/>
        </w:rPr>
      </w:pPr>
    </w:p>
    <w:p w14:paraId="1F173FEF" w14:textId="77777777" w:rsidR="007E3AF1" w:rsidRDefault="007E3AF1" w:rsidP="001F0FF2">
      <w:pPr>
        <w:ind w:left="567" w:hanging="567"/>
        <w:rPr>
          <w:rFonts w:ascii="Arial" w:hAnsi="Arial" w:cs="Arial"/>
          <w:b/>
          <w:bCs/>
          <w:sz w:val="22"/>
          <w:szCs w:val="22"/>
        </w:rPr>
      </w:pPr>
    </w:p>
    <w:p w14:paraId="0AB9307C" w14:textId="55F124A2" w:rsidR="001F0FF2" w:rsidRPr="00333D30" w:rsidRDefault="001F0FF2" w:rsidP="001F0FF2">
      <w:pPr>
        <w:ind w:left="567" w:hanging="567"/>
        <w:rPr>
          <w:rFonts w:ascii="Arial" w:hAnsi="Arial" w:cs="Arial"/>
          <w:b/>
          <w:bCs/>
          <w:sz w:val="22"/>
          <w:szCs w:val="22"/>
        </w:rPr>
      </w:pPr>
      <w:bookmarkStart w:id="0" w:name="_GoBack"/>
      <w:bookmarkEnd w:id="0"/>
      <w:r w:rsidRPr="00333D30">
        <w:rPr>
          <w:rFonts w:ascii="Arial" w:hAnsi="Arial" w:cs="Arial"/>
          <w:b/>
          <w:bCs/>
          <w:sz w:val="22"/>
          <w:szCs w:val="22"/>
        </w:rPr>
        <w:t>CRITERIA TO BE APPLIED (Solicitor of the Year):</w:t>
      </w:r>
    </w:p>
    <w:p w14:paraId="704A9DB4" w14:textId="6654AE23" w:rsidR="00515B1F" w:rsidRPr="00333D30" w:rsidRDefault="00515B1F" w:rsidP="00F3570A">
      <w:pPr>
        <w:ind w:left="567" w:hanging="567"/>
        <w:rPr>
          <w:rFonts w:ascii="Arial" w:hAnsi="Arial" w:cs="Arial"/>
          <w:b/>
          <w:bCs/>
          <w:sz w:val="22"/>
          <w:szCs w:val="22"/>
        </w:rPr>
      </w:pPr>
    </w:p>
    <w:p w14:paraId="59A969C0" w14:textId="339FF0C4" w:rsidR="00515B1F" w:rsidRPr="00333D30" w:rsidRDefault="00515B1F" w:rsidP="00F3570A">
      <w:pPr>
        <w:ind w:left="567" w:hanging="567"/>
        <w:rPr>
          <w:rFonts w:ascii="Arial" w:hAnsi="Arial" w:cs="Arial"/>
          <w:b/>
          <w:bCs/>
          <w:sz w:val="22"/>
          <w:szCs w:val="22"/>
        </w:rPr>
      </w:pPr>
      <w:r w:rsidRPr="00333D30">
        <w:rPr>
          <w:rFonts w:ascii="Arial" w:hAnsi="Arial" w:cs="Arial"/>
          <w:b/>
          <w:bCs/>
          <w:sz w:val="22"/>
          <w:szCs w:val="22"/>
        </w:rPr>
        <w:t>Summary:</w:t>
      </w:r>
    </w:p>
    <w:p w14:paraId="0739883C" w14:textId="5A26C003" w:rsidR="00A5483A" w:rsidRPr="00333D30" w:rsidRDefault="00E27D57" w:rsidP="00E27D57">
      <w:pPr>
        <w:pStyle w:val="NormalWeb"/>
        <w:rPr>
          <w:rFonts w:ascii="Arial" w:hAnsi="Arial" w:cs="Arial"/>
          <w:sz w:val="22"/>
          <w:szCs w:val="22"/>
          <w:lang w:val="en"/>
        </w:rPr>
      </w:pPr>
      <w:r w:rsidRPr="00333D30">
        <w:rPr>
          <w:rFonts w:ascii="Arial" w:hAnsi="Arial" w:cs="Arial"/>
          <w:sz w:val="22"/>
          <w:szCs w:val="22"/>
          <w:lang w:val="en"/>
        </w:rPr>
        <w:t>This award will be given to a solicitor (</w:t>
      </w:r>
      <w:r w:rsidR="00D77321" w:rsidRPr="00333D30">
        <w:rPr>
          <w:rFonts w:ascii="Arial" w:hAnsi="Arial" w:cs="Arial"/>
          <w:sz w:val="22"/>
          <w:szCs w:val="22"/>
          <w:lang w:val="en"/>
        </w:rPr>
        <w:t>non-Partner</w:t>
      </w:r>
      <w:r w:rsidRPr="00333D30">
        <w:rPr>
          <w:rFonts w:ascii="Arial" w:hAnsi="Arial" w:cs="Arial"/>
          <w:sz w:val="22"/>
          <w:szCs w:val="22"/>
          <w:lang w:val="en"/>
        </w:rPr>
        <w:t xml:space="preserve">) who has consistently demonstrated outstanding performance in their role as a qualified solicitor. The judges are looking for someone who has made a significant contribution both within their firm and more widely within the Birmingham legal community and is committed to furthering their impact as their career progresses. This may be shown through the individual's legal work or their involvement in additional projects or </w:t>
      </w:r>
      <w:proofErr w:type="spellStart"/>
      <w:r w:rsidRPr="00333D30">
        <w:rPr>
          <w:rFonts w:ascii="Arial" w:hAnsi="Arial" w:cs="Arial"/>
          <w:sz w:val="22"/>
          <w:szCs w:val="22"/>
          <w:lang w:val="en"/>
        </w:rPr>
        <w:t>organisations</w:t>
      </w:r>
      <w:proofErr w:type="spellEnd"/>
      <w:r w:rsidRPr="00333D30">
        <w:rPr>
          <w:rFonts w:ascii="Arial" w:hAnsi="Arial" w:cs="Arial"/>
          <w:sz w:val="22"/>
          <w:szCs w:val="22"/>
          <w:lang w:val="en"/>
        </w:rPr>
        <w:t xml:space="preserve">; </w:t>
      </w:r>
      <w:r w:rsidR="00D77321" w:rsidRPr="00333D30">
        <w:rPr>
          <w:rFonts w:ascii="Arial" w:hAnsi="Arial" w:cs="Arial"/>
          <w:sz w:val="22"/>
          <w:szCs w:val="22"/>
          <w:lang w:val="en"/>
        </w:rPr>
        <w:t>however,</w:t>
      </w:r>
      <w:r w:rsidRPr="00333D30">
        <w:rPr>
          <w:rFonts w:ascii="Arial" w:hAnsi="Arial" w:cs="Arial"/>
          <w:sz w:val="22"/>
          <w:szCs w:val="22"/>
          <w:lang w:val="en"/>
        </w:rPr>
        <w:t xml:space="preserve"> in all cases the judges will expect to see evidence that the individual has successfully taken a leading role rather than merely assisted. This award is open to all </w:t>
      </w:r>
      <w:proofErr w:type="spellStart"/>
      <w:r w:rsidRPr="00333D30">
        <w:rPr>
          <w:rFonts w:ascii="Arial" w:hAnsi="Arial" w:cs="Arial"/>
          <w:sz w:val="22"/>
          <w:szCs w:val="22"/>
          <w:lang w:val="en"/>
        </w:rPr>
        <w:t>practising</w:t>
      </w:r>
      <w:proofErr w:type="spellEnd"/>
      <w:r w:rsidRPr="00333D30">
        <w:rPr>
          <w:rFonts w:ascii="Arial" w:hAnsi="Arial" w:cs="Arial"/>
          <w:sz w:val="22"/>
          <w:szCs w:val="22"/>
          <w:lang w:val="en"/>
        </w:rPr>
        <w:t xml:space="preserve"> solicitors in Birmingham who are not partners, regardless of whether they are working at a large or small firm or in-house.</w:t>
      </w:r>
    </w:p>
    <w:p w14:paraId="22933CE9" w14:textId="744CA8D8" w:rsidR="005D6B75" w:rsidRPr="00333D30" w:rsidRDefault="00AA2EA1" w:rsidP="00AA2EA1">
      <w:pPr>
        <w:rPr>
          <w:rFonts w:ascii="Arial" w:hAnsi="Arial" w:cs="Arial"/>
          <w:b/>
          <w:bCs/>
          <w:sz w:val="22"/>
          <w:szCs w:val="22"/>
        </w:rPr>
      </w:pPr>
      <w:r w:rsidRPr="00333D30">
        <w:rPr>
          <w:rFonts w:ascii="Arial" w:hAnsi="Arial" w:cs="Arial"/>
          <w:b/>
          <w:bCs/>
          <w:sz w:val="22"/>
          <w:szCs w:val="22"/>
        </w:rPr>
        <w:t>Instructions on preparing your application.</w:t>
      </w:r>
    </w:p>
    <w:p w14:paraId="3BF64AB9" w14:textId="77777777" w:rsidR="00AA2EA1" w:rsidRPr="00333D30" w:rsidRDefault="00AA2EA1" w:rsidP="00AA2EA1">
      <w:pPr>
        <w:rPr>
          <w:rFonts w:ascii="Arial" w:hAnsi="Arial" w:cs="Arial"/>
          <w:b/>
          <w:bCs/>
          <w:sz w:val="22"/>
          <w:szCs w:val="22"/>
        </w:rPr>
      </w:pPr>
    </w:p>
    <w:p w14:paraId="45D50E26" w14:textId="77777777"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Do not exceed the word limit. Any words over the stipulated limit will not be read/or considered.</w:t>
      </w:r>
    </w:p>
    <w:p w14:paraId="198CAAA3" w14:textId="77777777" w:rsidR="00AA2EA1" w:rsidRPr="00333D30" w:rsidRDefault="00AA2EA1" w:rsidP="00AA2EA1">
      <w:pPr>
        <w:pStyle w:val="BodyText"/>
        <w:rPr>
          <w:rFonts w:ascii="Arial" w:hAnsi="Arial" w:cs="Arial"/>
          <w:sz w:val="22"/>
          <w:szCs w:val="22"/>
        </w:rPr>
      </w:pPr>
    </w:p>
    <w:p w14:paraId="447AF918" w14:textId="359658A8"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Do not supply any additional information/material as it will not be considered.</w:t>
      </w:r>
    </w:p>
    <w:p w14:paraId="3CB2EB4E" w14:textId="77777777" w:rsidR="00AA2EA1" w:rsidRPr="00333D30" w:rsidRDefault="00AA2EA1" w:rsidP="00AA2EA1">
      <w:pPr>
        <w:pStyle w:val="BodyText"/>
        <w:rPr>
          <w:rFonts w:ascii="Arial" w:hAnsi="Arial" w:cs="Arial"/>
          <w:sz w:val="22"/>
          <w:szCs w:val="22"/>
        </w:rPr>
      </w:pPr>
    </w:p>
    <w:p w14:paraId="36F9E428" w14:textId="0E1F0F0D"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Your application will only be assessed on the text you provide so please do take time and care when preparing your text.</w:t>
      </w:r>
      <w:r w:rsidR="00BB0008" w:rsidRPr="00333D30">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333D30" w:rsidRDefault="00AA2EA1" w:rsidP="00AA2EA1">
      <w:pPr>
        <w:pStyle w:val="BodyText"/>
        <w:rPr>
          <w:rFonts w:ascii="Arial" w:hAnsi="Arial" w:cs="Arial"/>
          <w:sz w:val="22"/>
          <w:szCs w:val="22"/>
        </w:rPr>
      </w:pPr>
    </w:p>
    <w:p w14:paraId="7E582387" w14:textId="77777777"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Please provide your application typed up on an A4 size paper ensuring at the top of the document you have inserted:</w:t>
      </w:r>
    </w:p>
    <w:p w14:paraId="1657F3E6" w14:textId="77777777" w:rsidR="00AA2EA1" w:rsidRPr="00333D30" w:rsidRDefault="00AA2EA1" w:rsidP="00AA2EA1">
      <w:pPr>
        <w:pStyle w:val="BodyText"/>
        <w:tabs>
          <w:tab w:val="left" w:pos="4270"/>
        </w:tabs>
        <w:ind w:left="360" w:firstLine="4320"/>
        <w:rPr>
          <w:rFonts w:ascii="Arial" w:hAnsi="Arial" w:cs="Arial"/>
          <w:sz w:val="22"/>
          <w:szCs w:val="22"/>
        </w:rPr>
      </w:pPr>
    </w:p>
    <w:p w14:paraId="473469CA" w14:textId="77777777" w:rsidR="00AA2EA1" w:rsidRPr="00333D30" w:rsidRDefault="00AA2EA1" w:rsidP="00AA2EA1">
      <w:pPr>
        <w:pStyle w:val="BodyText"/>
        <w:numPr>
          <w:ilvl w:val="0"/>
          <w:numId w:val="7"/>
        </w:numPr>
        <w:ind w:left="720"/>
        <w:rPr>
          <w:rFonts w:ascii="Arial" w:hAnsi="Arial" w:cs="Arial"/>
          <w:sz w:val="22"/>
          <w:szCs w:val="22"/>
        </w:rPr>
      </w:pPr>
      <w:r w:rsidRPr="00333D30">
        <w:rPr>
          <w:rFonts w:ascii="Arial" w:hAnsi="Arial" w:cs="Arial"/>
          <w:sz w:val="22"/>
          <w:szCs w:val="22"/>
        </w:rPr>
        <w:t>Your name as Nominated Candidate</w:t>
      </w:r>
    </w:p>
    <w:p w14:paraId="40CB3CCE" w14:textId="15E1906E" w:rsidR="00AA2EA1" w:rsidRPr="00333D30" w:rsidRDefault="00AA2EA1" w:rsidP="00AA2EA1">
      <w:pPr>
        <w:pStyle w:val="BodyText"/>
        <w:numPr>
          <w:ilvl w:val="0"/>
          <w:numId w:val="7"/>
        </w:numPr>
        <w:ind w:left="720"/>
        <w:rPr>
          <w:rFonts w:ascii="Arial" w:hAnsi="Arial" w:cs="Arial"/>
          <w:sz w:val="22"/>
          <w:szCs w:val="22"/>
        </w:rPr>
      </w:pPr>
      <w:r w:rsidRPr="00333D30">
        <w:rPr>
          <w:rFonts w:ascii="Arial" w:hAnsi="Arial" w:cs="Arial"/>
          <w:sz w:val="22"/>
          <w:szCs w:val="22"/>
        </w:rPr>
        <w:t>Name of your Firm/Chambers</w:t>
      </w:r>
      <w:r w:rsidR="00BB0008" w:rsidRPr="00333D30">
        <w:rPr>
          <w:rFonts w:ascii="Arial" w:hAnsi="Arial" w:cs="Arial"/>
          <w:sz w:val="22"/>
          <w:szCs w:val="22"/>
        </w:rPr>
        <w:t>/Employer</w:t>
      </w:r>
    </w:p>
    <w:p w14:paraId="4FE87D2E" w14:textId="77777777" w:rsidR="00AA2EA1" w:rsidRPr="00333D30" w:rsidRDefault="00AA2EA1" w:rsidP="00AA2EA1">
      <w:pPr>
        <w:pStyle w:val="BodyText"/>
        <w:numPr>
          <w:ilvl w:val="0"/>
          <w:numId w:val="7"/>
        </w:numPr>
        <w:ind w:left="720"/>
        <w:rPr>
          <w:rFonts w:ascii="Arial" w:hAnsi="Arial" w:cs="Arial"/>
          <w:b/>
          <w:bCs/>
          <w:sz w:val="22"/>
          <w:szCs w:val="22"/>
        </w:rPr>
      </w:pPr>
      <w:r w:rsidRPr="00333D30">
        <w:rPr>
          <w:rFonts w:ascii="Arial" w:hAnsi="Arial" w:cs="Arial"/>
          <w:sz w:val="22"/>
          <w:szCs w:val="22"/>
        </w:rPr>
        <w:t xml:space="preserve">Your Nominated Category </w:t>
      </w:r>
    </w:p>
    <w:p w14:paraId="25173F74" w14:textId="77777777" w:rsidR="00AA2EA1" w:rsidRPr="00333D30" w:rsidRDefault="00AA2EA1" w:rsidP="00AA2EA1">
      <w:pPr>
        <w:pStyle w:val="BodyText"/>
        <w:rPr>
          <w:rFonts w:ascii="Arial" w:hAnsi="Arial" w:cs="Arial"/>
          <w:sz w:val="22"/>
          <w:szCs w:val="22"/>
        </w:rPr>
      </w:pPr>
    </w:p>
    <w:p w14:paraId="07EA14A5" w14:textId="77777777"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 xml:space="preserve">Please ensure that you, as the nominated candidate, prepare this document. </w:t>
      </w:r>
    </w:p>
    <w:p w14:paraId="3A26A6B4" w14:textId="77777777" w:rsidR="00AA2EA1" w:rsidRPr="00333D30" w:rsidRDefault="00AA2EA1" w:rsidP="00AA2EA1">
      <w:pPr>
        <w:pStyle w:val="BodyText"/>
        <w:rPr>
          <w:rFonts w:ascii="Arial" w:hAnsi="Arial" w:cs="Arial"/>
          <w:sz w:val="22"/>
          <w:szCs w:val="22"/>
        </w:rPr>
      </w:pPr>
    </w:p>
    <w:p w14:paraId="7CC9CD24" w14:textId="3B3BEEC6" w:rsidR="00257E9B" w:rsidRPr="0066446A" w:rsidRDefault="00257E9B" w:rsidP="00257E9B">
      <w:pPr>
        <w:pStyle w:val="BodyText"/>
        <w:numPr>
          <w:ilvl w:val="0"/>
          <w:numId w:val="9"/>
        </w:numPr>
        <w:rPr>
          <w:rFonts w:ascii="Arial" w:hAnsi="Arial" w:cs="Arial"/>
          <w:b/>
          <w:sz w:val="22"/>
          <w:szCs w:val="22"/>
        </w:rPr>
      </w:pPr>
      <w:r w:rsidRPr="0066446A">
        <w:rPr>
          <w:rFonts w:ascii="Arial" w:hAnsi="Arial" w:cs="Arial"/>
          <w:sz w:val="22"/>
          <w:szCs w:val="22"/>
        </w:rPr>
        <w:t xml:space="preserve">The shortlist will be announced at the </w:t>
      </w:r>
      <w:r w:rsidR="00006774">
        <w:rPr>
          <w:rFonts w:ascii="Arial" w:hAnsi="Arial" w:cs="Arial"/>
          <w:sz w:val="22"/>
          <w:szCs w:val="22"/>
        </w:rPr>
        <w:t>end</w:t>
      </w:r>
      <w:r w:rsidRPr="0066446A">
        <w:rPr>
          <w:rFonts w:ascii="Arial" w:hAnsi="Arial" w:cs="Arial"/>
          <w:sz w:val="22"/>
          <w:szCs w:val="22"/>
        </w:rPr>
        <w:t xml:space="preserve"> of </w:t>
      </w:r>
      <w:r w:rsidR="00006774">
        <w:rPr>
          <w:rFonts w:ascii="Arial" w:hAnsi="Arial" w:cs="Arial"/>
          <w:sz w:val="22"/>
          <w:szCs w:val="22"/>
        </w:rPr>
        <w:t>Jan</w:t>
      </w:r>
      <w:r w:rsidRPr="0066446A">
        <w:rPr>
          <w:rFonts w:ascii="Arial" w:hAnsi="Arial" w:cs="Arial"/>
          <w:sz w:val="22"/>
          <w:szCs w:val="22"/>
        </w:rPr>
        <w:t>uary</w:t>
      </w:r>
      <w:r>
        <w:rPr>
          <w:rFonts w:ascii="Arial" w:hAnsi="Arial" w:cs="Arial"/>
          <w:sz w:val="22"/>
          <w:szCs w:val="22"/>
        </w:rPr>
        <w:t xml:space="preserve"> 202</w:t>
      </w:r>
      <w:r w:rsidR="00006774">
        <w:rPr>
          <w:rFonts w:ascii="Arial" w:hAnsi="Arial" w:cs="Arial"/>
          <w:sz w:val="22"/>
          <w:szCs w:val="22"/>
        </w:rPr>
        <w:t>4</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006774">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February 202</w:t>
      </w:r>
      <w:r w:rsidR="00006774">
        <w:rPr>
          <w:rFonts w:ascii="Arial" w:hAnsi="Arial" w:cs="Arial"/>
          <w:sz w:val="22"/>
          <w:szCs w:val="22"/>
        </w:rPr>
        <w:t>4</w:t>
      </w:r>
      <w:r w:rsidRPr="0066446A">
        <w:rPr>
          <w:rFonts w:ascii="Arial" w:hAnsi="Arial" w:cs="Arial"/>
          <w:sz w:val="22"/>
          <w:szCs w:val="22"/>
        </w:rPr>
        <w:t>. A date and time will be allocated in February 202</w:t>
      </w:r>
      <w:r w:rsidR="00006774">
        <w:rPr>
          <w:rFonts w:ascii="Arial" w:hAnsi="Arial" w:cs="Arial"/>
          <w:sz w:val="22"/>
          <w:szCs w:val="22"/>
        </w:rPr>
        <w:t>4</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3608177C" w14:textId="77777777" w:rsidR="001F0FF2" w:rsidRPr="00333D30" w:rsidRDefault="001F0FF2" w:rsidP="001F0FF2">
      <w:pPr>
        <w:rPr>
          <w:rFonts w:ascii="Arial" w:hAnsi="Arial" w:cs="Arial"/>
          <w:b/>
          <w:bCs/>
          <w:sz w:val="22"/>
          <w:szCs w:val="22"/>
        </w:rPr>
      </w:pPr>
    </w:p>
    <w:p w14:paraId="4CF10B09" w14:textId="77777777" w:rsidR="000E09A5" w:rsidRPr="00333D30" w:rsidRDefault="000E09A5" w:rsidP="00AA2EA1">
      <w:pPr>
        <w:rPr>
          <w:rFonts w:ascii="Arial" w:hAnsi="Arial" w:cs="Arial"/>
          <w:b/>
          <w:bCs/>
          <w:sz w:val="22"/>
          <w:szCs w:val="22"/>
        </w:rPr>
      </w:pPr>
    </w:p>
    <w:p w14:paraId="2734F783" w14:textId="24257B1F" w:rsidR="001F0FF2" w:rsidRPr="00333D30" w:rsidRDefault="001F0FF2" w:rsidP="00AA2EA1">
      <w:pPr>
        <w:rPr>
          <w:rFonts w:ascii="Arial" w:hAnsi="Arial" w:cs="Arial"/>
          <w:b/>
          <w:bCs/>
          <w:sz w:val="22"/>
          <w:szCs w:val="22"/>
        </w:rPr>
      </w:pPr>
      <w:r w:rsidRPr="00333D30">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1675709C" w14:textId="77777777" w:rsidR="00A5483A" w:rsidRPr="00333D30" w:rsidRDefault="00A5483A" w:rsidP="00A5483A">
      <w:pPr>
        <w:rPr>
          <w:rFonts w:ascii="Arial" w:hAnsi="Arial" w:cs="Arial"/>
          <w:sz w:val="22"/>
          <w:szCs w:val="22"/>
        </w:rPr>
      </w:pPr>
    </w:p>
    <w:p w14:paraId="3E7154A5" w14:textId="16A4B73A" w:rsidR="00D77321" w:rsidRPr="00333D30" w:rsidRDefault="00D77321" w:rsidP="00D77321">
      <w:pPr>
        <w:numPr>
          <w:ilvl w:val="0"/>
          <w:numId w:val="8"/>
        </w:numPr>
        <w:rPr>
          <w:rFonts w:ascii="Arial" w:hAnsi="Arial" w:cs="Arial"/>
          <w:sz w:val="22"/>
          <w:szCs w:val="22"/>
        </w:rPr>
      </w:pPr>
      <w:r w:rsidRPr="00333D30">
        <w:rPr>
          <w:rFonts w:ascii="Arial" w:hAnsi="Arial" w:cs="Arial"/>
          <w:sz w:val="22"/>
          <w:szCs w:val="22"/>
        </w:rPr>
        <w:t xml:space="preserve">You may wish to give details about a specific case or transaction which has been particularly successful or a facet of your practice </w:t>
      </w:r>
      <w:r w:rsidR="00BB0008" w:rsidRPr="00333D30">
        <w:rPr>
          <w:rFonts w:ascii="Arial" w:hAnsi="Arial" w:cs="Arial"/>
          <w:sz w:val="22"/>
          <w:szCs w:val="22"/>
        </w:rPr>
        <w:t xml:space="preserve">or your contribution to your organisation </w:t>
      </w:r>
      <w:r w:rsidRPr="00333D30">
        <w:rPr>
          <w:rFonts w:ascii="Arial" w:hAnsi="Arial" w:cs="Arial"/>
          <w:sz w:val="22"/>
          <w:szCs w:val="22"/>
        </w:rPr>
        <w:t xml:space="preserve">which you believe will set you apart from the other nominees. </w:t>
      </w:r>
    </w:p>
    <w:p w14:paraId="44B184FD" w14:textId="77777777" w:rsidR="00BB0008" w:rsidRPr="00333D30" w:rsidRDefault="00BB0008" w:rsidP="00BB0008">
      <w:pPr>
        <w:pStyle w:val="ListParagraph"/>
        <w:rPr>
          <w:rFonts w:ascii="Arial" w:hAnsi="Arial" w:cs="Arial"/>
          <w:sz w:val="22"/>
          <w:szCs w:val="22"/>
        </w:rPr>
      </w:pPr>
    </w:p>
    <w:p w14:paraId="67F2F8BA" w14:textId="1DFBB0C6" w:rsidR="00D77321" w:rsidRDefault="00D80954" w:rsidP="00D77321">
      <w:pPr>
        <w:numPr>
          <w:ilvl w:val="0"/>
          <w:numId w:val="8"/>
        </w:numPr>
        <w:rPr>
          <w:rFonts w:ascii="Arial" w:hAnsi="Arial" w:cs="Arial"/>
          <w:sz w:val="22"/>
          <w:szCs w:val="22"/>
        </w:rPr>
      </w:pPr>
      <w:r w:rsidRPr="00333D30">
        <w:rPr>
          <w:rFonts w:ascii="Arial" w:hAnsi="Arial" w:cs="Arial"/>
          <w:sz w:val="22"/>
          <w:szCs w:val="22"/>
        </w:rPr>
        <w:t>P</w:t>
      </w:r>
      <w:r w:rsidR="00D77321" w:rsidRPr="00333D30">
        <w:rPr>
          <w:rFonts w:ascii="Arial" w:hAnsi="Arial" w:cs="Arial"/>
          <w:sz w:val="22"/>
          <w:szCs w:val="22"/>
        </w:rPr>
        <w:t xml:space="preserve">rovide details of any individual involvement/contribution you have had with other organisations during </w:t>
      </w:r>
      <w:r w:rsidR="00BB0008" w:rsidRPr="00333D30">
        <w:rPr>
          <w:rFonts w:ascii="Arial" w:hAnsi="Arial" w:cs="Arial"/>
          <w:sz w:val="22"/>
          <w:szCs w:val="22"/>
        </w:rPr>
        <w:t>20</w:t>
      </w:r>
      <w:r w:rsidR="00DC2492" w:rsidRPr="00333D30">
        <w:rPr>
          <w:rFonts w:ascii="Arial" w:hAnsi="Arial" w:cs="Arial"/>
          <w:sz w:val="22"/>
          <w:szCs w:val="22"/>
        </w:rPr>
        <w:t>2</w:t>
      </w:r>
      <w:r w:rsidR="00006774">
        <w:rPr>
          <w:rFonts w:ascii="Arial" w:hAnsi="Arial" w:cs="Arial"/>
          <w:sz w:val="22"/>
          <w:szCs w:val="22"/>
        </w:rPr>
        <w:t>3</w:t>
      </w:r>
      <w:r w:rsidR="00D77321" w:rsidRPr="00333D30">
        <w:rPr>
          <w:rFonts w:ascii="Arial" w:hAnsi="Arial" w:cs="Arial"/>
          <w:sz w:val="22"/>
          <w:szCs w:val="22"/>
        </w:rPr>
        <w:t xml:space="preserve"> (e.g. CBI, BCCI, BPS Birmingham Future, Birmingham Law Society etc). </w:t>
      </w:r>
    </w:p>
    <w:p w14:paraId="6F43638E" w14:textId="77777777" w:rsidR="00257E9B" w:rsidRDefault="00257E9B" w:rsidP="00257E9B">
      <w:pPr>
        <w:pStyle w:val="ListParagraph"/>
        <w:rPr>
          <w:rFonts w:ascii="Arial" w:hAnsi="Arial" w:cs="Arial"/>
          <w:sz w:val="22"/>
          <w:szCs w:val="22"/>
        </w:rPr>
      </w:pPr>
    </w:p>
    <w:p w14:paraId="02E03AFB" w14:textId="77777777" w:rsidR="00257E9B" w:rsidRPr="00333D30" w:rsidRDefault="00257E9B" w:rsidP="00257E9B">
      <w:pPr>
        <w:rPr>
          <w:rFonts w:ascii="Arial" w:hAnsi="Arial" w:cs="Arial"/>
          <w:sz w:val="22"/>
          <w:szCs w:val="22"/>
        </w:rPr>
      </w:pPr>
    </w:p>
    <w:p w14:paraId="6F3CD54E" w14:textId="15EC86E8" w:rsidR="00D77321" w:rsidRPr="00333D30" w:rsidRDefault="00D77321" w:rsidP="00D77321">
      <w:pPr>
        <w:rPr>
          <w:rFonts w:ascii="Arial" w:hAnsi="Arial" w:cs="Arial"/>
          <w:sz w:val="22"/>
          <w:szCs w:val="22"/>
        </w:rPr>
      </w:pPr>
    </w:p>
    <w:p w14:paraId="2E004288" w14:textId="5B05237C" w:rsidR="00EE288C" w:rsidRPr="00333D30" w:rsidRDefault="00EE288C" w:rsidP="00D77321">
      <w:pPr>
        <w:rPr>
          <w:rFonts w:ascii="Arial" w:hAnsi="Arial" w:cs="Arial"/>
          <w:sz w:val="22"/>
          <w:szCs w:val="22"/>
        </w:rPr>
      </w:pPr>
    </w:p>
    <w:p w14:paraId="6F2F4235" w14:textId="77777777" w:rsidR="00EE288C" w:rsidRPr="00333D30" w:rsidRDefault="00EE288C" w:rsidP="00D77321">
      <w:pPr>
        <w:rPr>
          <w:rFonts w:ascii="Arial" w:hAnsi="Arial" w:cs="Arial"/>
          <w:sz w:val="22"/>
          <w:szCs w:val="22"/>
        </w:rPr>
      </w:pPr>
    </w:p>
    <w:p w14:paraId="0BCFF418" w14:textId="700E101B" w:rsidR="00D77321" w:rsidRPr="00333D30" w:rsidRDefault="00D77321" w:rsidP="00D77321">
      <w:pPr>
        <w:numPr>
          <w:ilvl w:val="0"/>
          <w:numId w:val="8"/>
        </w:numPr>
        <w:rPr>
          <w:rFonts w:ascii="Arial" w:hAnsi="Arial" w:cs="Arial"/>
          <w:sz w:val="22"/>
          <w:szCs w:val="22"/>
        </w:rPr>
      </w:pPr>
      <w:r w:rsidRPr="00333D30">
        <w:rPr>
          <w:rFonts w:ascii="Arial" w:hAnsi="Arial" w:cs="Arial"/>
          <w:sz w:val="22"/>
          <w:szCs w:val="22"/>
        </w:rPr>
        <w:t xml:space="preserve">Outline how you have made a positive contribution to the reputation of solicitors and the legal profession during </w:t>
      </w:r>
      <w:r w:rsidR="00BB0008" w:rsidRPr="00333D30">
        <w:rPr>
          <w:rFonts w:ascii="Arial" w:hAnsi="Arial" w:cs="Arial"/>
          <w:sz w:val="22"/>
          <w:szCs w:val="22"/>
        </w:rPr>
        <w:t>2</w:t>
      </w:r>
      <w:r w:rsidR="00DC2492" w:rsidRPr="00333D30">
        <w:rPr>
          <w:rFonts w:ascii="Arial" w:hAnsi="Arial" w:cs="Arial"/>
          <w:sz w:val="22"/>
          <w:szCs w:val="22"/>
        </w:rPr>
        <w:t>02</w:t>
      </w:r>
      <w:r w:rsidR="00006774">
        <w:rPr>
          <w:rFonts w:ascii="Arial" w:hAnsi="Arial" w:cs="Arial"/>
          <w:sz w:val="22"/>
          <w:szCs w:val="22"/>
        </w:rPr>
        <w:t>3</w:t>
      </w:r>
      <w:r w:rsidRPr="00333D30">
        <w:rPr>
          <w:rFonts w:ascii="Arial" w:hAnsi="Arial" w:cs="Arial"/>
          <w:sz w:val="22"/>
          <w:szCs w:val="22"/>
        </w:rPr>
        <w:t xml:space="preserve">.  </w:t>
      </w:r>
    </w:p>
    <w:p w14:paraId="43D3FFC8" w14:textId="77777777" w:rsidR="00D77321" w:rsidRPr="00333D30" w:rsidRDefault="00D77321" w:rsidP="00D77321">
      <w:pPr>
        <w:rPr>
          <w:rFonts w:ascii="Arial" w:hAnsi="Arial" w:cs="Arial"/>
          <w:sz w:val="22"/>
          <w:szCs w:val="22"/>
        </w:rPr>
      </w:pPr>
    </w:p>
    <w:p w14:paraId="370864F0" w14:textId="416618EE" w:rsidR="00D77321" w:rsidRPr="00333D30" w:rsidRDefault="00D77321" w:rsidP="00D77321">
      <w:pPr>
        <w:numPr>
          <w:ilvl w:val="0"/>
          <w:numId w:val="8"/>
        </w:numPr>
        <w:rPr>
          <w:rFonts w:ascii="Arial" w:hAnsi="Arial" w:cs="Arial"/>
          <w:sz w:val="22"/>
          <w:szCs w:val="22"/>
        </w:rPr>
      </w:pPr>
      <w:r w:rsidRPr="00333D30">
        <w:rPr>
          <w:rFonts w:ascii="Arial" w:hAnsi="Arial" w:cs="Arial"/>
          <w:sz w:val="22"/>
          <w:szCs w:val="22"/>
        </w:rPr>
        <w:t xml:space="preserve">Outline </w:t>
      </w:r>
      <w:r w:rsidR="00BB0008" w:rsidRPr="00333D30">
        <w:rPr>
          <w:rFonts w:ascii="Arial" w:hAnsi="Arial" w:cs="Arial"/>
          <w:sz w:val="22"/>
          <w:szCs w:val="22"/>
        </w:rPr>
        <w:t>your involvement in charitable</w:t>
      </w:r>
      <w:r w:rsidRPr="00333D30">
        <w:rPr>
          <w:rFonts w:ascii="Arial" w:hAnsi="Arial" w:cs="Arial"/>
          <w:sz w:val="22"/>
          <w:szCs w:val="22"/>
        </w:rPr>
        <w:t xml:space="preserve"> activities during </w:t>
      </w:r>
      <w:r w:rsidR="00BB0008" w:rsidRPr="00333D30">
        <w:rPr>
          <w:rFonts w:ascii="Arial" w:hAnsi="Arial" w:cs="Arial"/>
          <w:sz w:val="22"/>
          <w:szCs w:val="22"/>
        </w:rPr>
        <w:t>20</w:t>
      </w:r>
      <w:r w:rsidR="00DC2492" w:rsidRPr="00333D30">
        <w:rPr>
          <w:rFonts w:ascii="Arial" w:hAnsi="Arial" w:cs="Arial"/>
          <w:sz w:val="22"/>
          <w:szCs w:val="22"/>
        </w:rPr>
        <w:t>2</w:t>
      </w:r>
      <w:r w:rsidR="00006774">
        <w:rPr>
          <w:rFonts w:ascii="Arial" w:hAnsi="Arial" w:cs="Arial"/>
          <w:sz w:val="22"/>
          <w:szCs w:val="22"/>
        </w:rPr>
        <w:t>3</w:t>
      </w:r>
      <w:r w:rsidRPr="00333D30">
        <w:rPr>
          <w:rFonts w:ascii="Arial" w:hAnsi="Arial" w:cs="Arial"/>
          <w:sz w:val="22"/>
          <w:szCs w:val="22"/>
        </w:rPr>
        <w:t xml:space="preserve">.  </w:t>
      </w:r>
    </w:p>
    <w:p w14:paraId="7E548CAD" w14:textId="136A5B49" w:rsidR="00A5483A" w:rsidRPr="00333D30" w:rsidRDefault="00A5483A" w:rsidP="00A5483A">
      <w:pPr>
        <w:rPr>
          <w:rFonts w:ascii="Arial" w:hAnsi="Arial" w:cs="Arial"/>
          <w:b/>
          <w:sz w:val="22"/>
          <w:szCs w:val="22"/>
        </w:rPr>
      </w:pPr>
    </w:p>
    <w:p w14:paraId="723CCAAB" w14:textId="21380972" w:rsidR="00CE322D" w:rsidRPr="00333D30" w:rsidRDefault="00CE322D" w:rsidP="00A5483A">
      <w:pPr>
        <w:rPr>
          <w:rFonts w:ascii="Arial" w:hAnsi="Arial" w:cs="Arial"/>
          <w:b/>
          <w:sz w:val="22"/>
          <w:szCs w:val="22"/>
        </w:rPr>
      </w:pPr>
    </w:p>
    <w:p w14:paraId="7C17C935" w14:textId="77777777" w:rsidR="00BB0008" w:rsidRPr="00333D30" w:rsidRDefault="00BB0008" w:rsidP="00A5483A">
      <w:pPr>
        <w:rPr>
          <w:rFonts w:ascii="Arial" w:hAnsi="Arial" w:cs="Arial"/>
          <w:b/>
          <w:sz w:val="22"/>
          <w:szCs w:val="22"/>
          <w:u w:val="single"/>
        </w:rPr>
      </w:pPr>
    </w:p>
    <w:p w14:paraId="02FCCB6B" w14:textId="77777777" w:rsidR="00BB0008" w:rsidRPr="00333D30" w:rsidRDefault="00BB0008" w:rsidP="00A5483A">
      <w:pPr>
        <w:rPr>
          <w:rFonts w:ascii="Arial" w:hAnsi="Arial" w:cs="Arial"/>
          <w:b/>
          <w:sz w:val="22"/>
          <w:szCs w:val="22"/>
          <w:u w:val="single"/>
        </w:rPr>
      </w:pPr>
    </w:p>
    <w:p w14:paraId="631BE491" w14:textId="77777777" w:rsidR="00C200FC" w:rsidRPr="00333D30" w:rsidRDefault="00C200FC" w:rsidP="00C200FC">
      <w:pPr>
        <w:rPr>
          <w:rFonts w:ascii="Arial" w:hAnsi="Arial" w:cs="Arial"/>
          <w:sz w:val="22"/>
          <w:szCs w:val="22"/>
        </w:rPr>
      </w:pPr>
      <w:r w:rsidRPr="00333D30">
        <w:rPr>
          <w:rFonts w:ascii="Arial" w:hAnsi="Arial" w:cs="Arial"/>
          <w:b/>
          <w:sz w:val="22"/>
          <w:szCs w:val="22"/>
          <w:u w:val="single"/>
        </w:rPr>
        <w:t>Please include the total word count at the end of your submission, together with the declaration below.</w:t>
      </w:r>
    </w:p>
    <w:p w14:paraId="225DB66B" w14:textId="77777777" w:rsidR="00CE322D" w:rsidRPr="00333D30" w:rsidRDefault="00CE322D" w:rsidP="00A5483A">
      <w:pPr>
        <w:rPr>
          <w:rFonts w:ascii="Arial" w:hAnsi="Arial" w:cs="Arial"/>
          <w:b/>
          <w:sz w:val="22"/>
          <w:szCs w:val="22"/>
        </w:rPr>
      </w:pPr>
    </w:p>
    <w:p w14:paraId="0CA5BD97" w14:textId="65A91B78" w:rsidR="00A5483A" w:rsidRPr="00333D30" w:rsidRDefault="00A5483A" w:rsidP="00A5483A">
      <w:pPr>
        <w:ind w:firstLine="720"/>
        <w:rPr>
          <w:rFonts w:ascii="Arial" w:hAnsi="Arial" w:cs="Arial"/>
          <w:sz w:val="22"/>
          <w:szCs w:val="22"/>
        </w:rPr>
      </w:pPr>
    </w:p>
    <w:p w14:paraId="238FA75C" w14:textId="77777777" w:rsidR="00C5071D" w:rsidRPr="00333D30" w:rsidRDefault="00C5071D" w:rsidP="00A5483A">
      <w:pPr>
        <w:ind w:firstLine="720"/>
        <w:rPr>
          <w:rFonts w:ascii="Arial" w:hAnsi="Arial" w:cs="Arial"/>
          <w:sz w:val="22"/>
          <w:szCs w:val="22"/>
        </w:rPr>
      </w:pPr>
    </w:p>
    <w:p w14:paraId="4D66FD55" w14:textId="77777777" w:rsidR="00A5483A" w:rsidRPr="00333D30" w:rsidRDefault="00A5483A" w:rsidP="00A5483A">
      <w:pPr>
        <w:ind w:firstLine="720"/>
        <w:rPr>
          <w:rFonts w:ascii="Arial" w:hAnsi="Arial" w:cs="Arial"/>
          <w:sz w:val="22"/>
          <w:szCs w:val="22"/>
        </w:rPr>
      </w:pPr>
    </w:p>
    <w:p w14:paraId="0311778E" w14:textId="77777777" w:rsidR="00A5483A" w:rsidRPr="00333D30" w:rsidRDefault="00A5483A" w:rsidP="00A5483A">
      <w:pPr>
        <w:rPr>
          <w:rFonts w:ascii="Arial" w:hAnsi="Arial" w:cs="Arial"/>
          <w:b/>
          <w:sz w:val="22"/>
          <w:szCs w:val="22"/>
        </w:rPr>
      </w:pPr>
      <w:r w:rsidRPr="00333D30">
        <w:rPr>
          <w:rFonts w:ascii="Arial" w:hAnsi="Arial" w:cs="Arial"/>
          <w:b/>
          <w:sz w:val="22"/>
          <w:szCs w:val="22"/>
        </w:rPr>
        <w:t>DECLARATION:</w:t>
      </w:r>
    </w:p>
    <w:p w14:paraId="5024359D" w14:textId="77777777" w:rsidR="00A5483A" w:rsidRPr="00333D30" w:rsidRDefault="00A5483A" w:rsidP="00A5483A">
      <w:pPr>
        <w:rPr>
          <w:rFonts w:ascii="Arial" w:hAnsi="Arial" w:cs="Arial"/>
          <w:b/>
          <w:sz w:val="22"/>
          <w:szCs w:val="22"/>
        </w:rPr>
      </w:pPr>
    </w:p>
    <w:p w14:paraId="18299644" w14:textId="77777777" w:rsidR="00A5483A" w:rsidRPr="00333D30" w:rsidRDefault="00A5483A" w:rsidP="00A5483A">
      <w:pPr>
        <w:rPr>
          <w:rFonts w:ascii="Arial" w:hAnsi="Arial" w:cs="Arial"/>
          <w:sz w:val="22"/>
          <w:szCs w:val="22"/>
        </w:rPr>
      </w:pPr>
      <w:r w:rsidRPr="00333D30">
        <w:rPr>
          <w:rFonts w:ascii="Arial" w:hAnsi="Arial" w:cs="Arial"/>
          <w:sz w:val="22"/>
          <w:szCs w:val="22"/>
        </w:rPr>
        <w:t>I confirm that I believe the contents and word counts detailed within this application are true.</w:t>
      </w:r>
    </w:p>
    <w:p w14:paraId="0E766B19" w14:textId="77777777" w:rsidR="00A5483A" w:rsidRPr="00333D30" w:rsidRDefault="00A5483A" w:rsidP="00A5483A">
      <w:pPr>
        <w:rPr>
          <w:rFonts w:ascii="Arial" w:hAnsi="Arial" w:cs="Arial"/>
          <w:b/>
          <w:sz w:val="22"/>
          <w:szCs w:val="22"/>
        </w:rPr>
      </w:pPr>
    </w:p>
    <w:p w14:paraId="28FF6E97" w14:textId="6FF760FE" w:rsidR="00495002" w:rsidRPr="00333D30" w:rsidRDefault="00A5483A" w:rsidP="00A5483A">
      <w:pPr>
        <w:rPr>
          <w:rFonts w:ascii="Arial" w:hAnsi="Arial" w:cs="Arial"/>
          <w:sz w:val="22"/>
          <w:szCs w:val="22"/>
        </w:rPr>
      </w:pPr>
      <w:r w:rsidRPr="00333D30">
        <w:rPr>
          <w:rFonts w:ascii="Arial" w:hAnsi="Arial" w:cs="Arial"/>
          <w:b/>
          <w:sz w:val="22"/>
          <w:szCs w:val="22"/>
        </w:rPr>
        <w:t>Date:</w:t>
      </w:r>
      <w:proofErr w:type="gramStart"/>
      <w:r w:rsidRPr="00333D30">
        <w:rPr>
          <w:rFonts w:ascii="Arial" w:hAnsi="Arial" w:cs="Arial"/>
          <w:b/>
          <w:sz w:val="22"/>
          <w:szCs w:val="22"/>
        </w:rPr>
        <w:tab/>
        <w:t xml:space="preserve">  </w:t>
      </w:r>
      <w:r w:rsidRPr="00333D30">
        <w:rPr>
          <w:rFonts w:ascii="Arial" w:hAnsi="Arial" w:cs="Arial"/>
          <w:b/>
          <w:sz w:val="22"/>
          <w:szCs w:val="22"/>
        </w:rPr>
        <w:tab/>
      </w:r>
      <w:proofErr w:type="gramEnd"/>
      <w:r w:rsidRPr="00333D30">
        <w:rPr>
          <w:rFonts w:ascii="Arial" w:hAnsi="Arial" w:cs="Arial"/>
          <w:b/>
          <w:sz w:val="22"/>
          <w:szCs w:val="22"/>
        </w:rPr>
        <w:tab/>
        <w:t>Signature:</w:t>
      </w:r>
    </w:p>
    <w:p w14:paraId="36C3D8B5" w14:textId="0050D1FC" w:rsidR="004363F9" w:rsidRPr="00333D30" w:rsidRDefault="004363F9" w:rsidP="009D1F8C">
      <w:pPr>
        <w:rPr>
          <w:rFonts w:ascii="Arial" w:hAnsi="Arial" w:cs="Arial"/>
          <w:b/>
          <w:sz w:val="22"/>
          <w:szCs w:val="22"/>
        </w:rPr>
      </w:pPr>
      <w:r w:rsidRPr="00333D30">
        <w:rPr>
          <w:rFonts w:ascii="Arial" w:hAnsi="Arial" w:cs="Arial"/>
          <w:b/>
          <w:sz w:val="22"/>
          <w:szCs w:val="22"/>
        </w:rPr>
        <w:tab/>
      </w:r>
      <w:r w:rsidRPr="00333D30">
        <w:rPr>
          <w:rFonts w:ascii="Arial" w:hAnsi="Arial" w:cs="Arial"/>
          <w:b/>
          <w:sz w:val="22"/>
          <w:szCs w:val="22"/>
        </w:rPr>
        <w:tab/>
      </w:r>
      <w:r w:rsidRPr="00333D30">
        <w:rPr>
          <w:rFonts w:ascii="Arial" w:hAnsi="Arial" w:cs="Arial"/>
          <w:b/>
          <w:sz w:val="22"/>
          <w:szCs w:val="22"/>
        </w:rPr>
        <w:tab/>
      </w:r>
    </w:p>
    <w:sectPr w:rsidR="004363F9" w:rsidRPr="00333D30"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D1E80" w14:textId="77777777" w:rsidR="00062B77" w:rsidRDefault="00062B77">
      <w:r>
        <w:separator/>
      </w:r>
    </w:p>
  </w:endnote>
  <w:endnote w:type="continuationSeparator" w:id="0">
    <w:p w14:paraId="7E5EE573" w14:textId="77777777" w:rsidR="00062B77" w:rsidRDefault="0006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55357" w14:textId="77777777" w:rsidR="00062B77" w:rsidRDefault="00062B77">
      <w:r>
        <w:separator/>
      </w:r>
    </w:p>
  </w:footnote>
  <w:footnote w:type="continuationSeparator" w:id="0">
    <w:p w14:paraId="2E98C72A" w14:textId="77777777" w:rsidR="00062B77" w:rsidRDefault="00062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2FBA1C90" w:rsidR="004363F9" w:rsidRPr="00257E9B" w:rsidRDefault="007E3AF1" w:rsidP="00257E9B">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00773451" wp14:editId="11E6950F">
          <wp:simplePos x="0" y="0"/>
          <wp:positionH relativeFrom="margin">
            <wp:align>right</wp:align>
          </wp:positionH>
          <wp:positionV relativeFrom="paragraph">
            <wp:posOffset>-221615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257E9B">
      <w:rPr>
        <w:rFonts w:ascii="Arial Bold" w:hAnsi="Arial Bold" w:cs="Arial"/>
        <w:noProof/>
        <w:sz w:val="32"/>
      </w:rPr>
      <w:drawing>
        <wp:anchor distT="0" distB="0" distL="114300" distR="114300" simplePos="0" relativeHeight="251659264" behindDoc="0" locked="0" layoutInCell="1" allowOverlap="1" wp14:anchorId="535AE6BA" wp14:editId="615261DB">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257E9B"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2"/>
  </w:num>
  <w:num w:numId="4">
    <w:abstractNumId w:val="4"/>
  </w:num>
  <w:num w:numId="5">
    <w:abstractNumId w:val="7"/>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06774"/>
    <w:rsid w:val="00051D1D"/>
    <w:rsid w:val="00062B77"/>
    <w:rsid w:val="00071527"/>
    <w:rsid w:val="000C35A3"/>
    <w:rsid w:val="000E09A5"/>
    <w:rsid w:val="000E1DAA"/>
    <w:rsid w:val="000E7767"/>
    <w:rsid w:val="00112279"/>
    <w:rsid w:val="001171AE"/>
    <w:rsid w:val="00143891"/>
    <w:rsid w:val="001B67EE"/>
    <w:rsid w:val="001F0FF2"/>
    <w:rsid w:val="00252413"/>
    <w:rsid w:val="00257E9B"/>
    <w:rsid w:val="002D3438"/>
    <w:rsid w:val="002E3489"/>
    <w:rsid w:val="00313858"/>
    <w:rsid w:val="00333D30"/>
    <w:rsid w:val="00363E8E"/>
    <w:rsid w:val="00377115"/>
    <w:rsid w:val="0039124A"/>
    <w:rsid w:val="003A057F"/>
    <w:rsid w:val="003D2E04"/>
    <w:rsid w:val="003E2926"/>
    <w:rsid w:val="003F5783"/>
    <w:rsid w:val="00423A30"/>
    <w:rsid w:val="004363F9"/>
    <w:rsid w:val="00462C14"/>
    <w:rsid w:val="00495002"/>
    <w:rsid w:val="004E292F"/>
    <w:rsid w:val="00515707"/>
    <w:rsid w:val="00515B1F"/>
    <w:rsid w:val="00543D95"/>
    <w:rsid w:val="00557652"/>
    <w:rsid w:val="005D6B75"/>
    <w:rsid w:val="00621BC0"/>
    <w:rsid w:val="00637027"/>
    <w:rsid w:val="00695B7D"/>
    <w:rsid w:val="00723764"/>
    <w:rsid w:val="00734C58"/>
    <w:rsid w:val="007D64D8"/>
    <w:rsid w:val="007E3AF1"/>
    <w:rsid w:val="008142DF"/>
    <w:rsid w:val="008A196F"/>
    <w:rsid w:val="008B1EFF"/>
    <w:rsid w:val="008E5E5F"/>
    <w:rsid w:val="009923F4"/>
    <w:rsid w:val="009B73DF"/>
    <w:rsid w:val="009C2D2B"/>
    <w:rsid w:val="009D1F8C"/>
    <w:rsid w:val="009E5FE1"/>
    <w:rsid w:val="009F01F4"/>
    <w:rsid w:val="00A30504"/>
    <w:rsid w:val="00A47D8B"/>
    <w:rsid w:val="00A5483A"/>
    <w:rsid w:val="00A8703C"/>
    <w:rsid w:val="00AA2EA1"/>
    <w:rsid w:val="00AF3D94"/>
    <w:rsid w:val="00B036D0"/>
    <w:rsid w:val="00B3634E"/>
    <w:rsid w:val="00B54802"/>
    <w:rsid w:val="00B71ED4"/>
    <w:rsid w:val="00BA1CB1"/>
    <w:rsid w:val="00BB0008"/>
    <w:rsid w:val="00C200FC"/>
    <w:rsid w:val="00C369B5"/>
    <w:rsid w:val="00C5071D"/>
    <w:rsid w:val="00CE322D"/>
    <w:rsid w:val="00D77321"/>
    <w:rsid w:val="00D80954"/>
    <w:rsid w:val="00D954DD"/>
    <w:rsid w:val="00DC2492"/>
    <w:rsid w:val="00E27D57"/>
    <w:rsid w:val="00E97C3C"/>
    <w:rsid w:val="00EE288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734D-BDA3-430B-9A89-8002DB82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CF39647A</Template>
  <TotalTime>2</TotalTime>
  <Pages>2</Pages>
  <Words>493</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10</cp:revision>
  <cp:lastPrinted>2018-12-18T11:45:00Z</cp:lastPrinted>
  <dcterms:created xsi:type="dcterms:W3CDTF">2019-12-02T13:13:00Z</dcterms:created>
  <dcterms:modified xsi:type="dcterms:W3CDTF">2023-09-29T12:50:00Z</dcterms:modified>
</cp:coreProperties>
</file>