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C578F" w14:textId="4B98C06B" w:rsidR="006B1BDB" w:rsidRPr="00C603ED" w:rsidRDefault="00AE72C9">
      <w:pPr>
        <w:rPr>
          <w:rFonts w:ascii="Arial" w:hAnsi="Arial" w:cs="Arial"/>
          <w:b/>
          <w:sz w:val="22"/>
          <w:szCs w:val="22"/>
        </w:rPr>
      </w:pPr>
      <w:r w:rsidRPr="00C603ED">
        <w:rPr>
          <w:rFonts w:ascii="Arial" w:hAnsi="Arial" w:cs="Arial"/>
          <w:b/>
          <w:sz w:val="22"/>
          <w:szCs w:val="22"/>
        </w:rPr>
        <w:t>Birmingham Law Society Legal Awards 202</w:t>
      </w:r>
      <w:r w:rsidR="00283D9F">
        <w:rPr>
          <w:rFonts w:ascii="Arial" w:hAnsi="Arial" w:cs="Arial"/>
          <w:b/>
          <w:sz w:val="22"/>
          <w:szCs w:val="22"/>
        </w:rPr>
        <w:t>4</w:t>
      </w:r>
      <w:r w:rsidRPr="00C603ED">
        <w:rPr>
          <w:rFonts w:ascii="Arial" w:hAnsi="Arial" w:cs="Arial"/>
          <w:b/>
          <w:sz w:val="22"/>
          <w:szCs w:val="22"/>
        </w:rPr>
        <w:t xml:space="preserve"> - Marking grids</w:t>
      </w:r>
    </w:p>
    <w:p w14:paraId="10E7ACC5" w14:textId="77777777" w:rsidR="006B1BDB" w:rsidRPr="00C603ED" w:rsidRDefault="006B1BDB">
      <w:pPr>
        <w:rPr>
          <w:rFonts w:ascii="Arial" w:hAnsi="Arial" w:cs="Arial"/>
          <w:sz w:val="22"/>
          <w:szCs w:val="22"/>
        </w:rPr>
      </w:pPr>
    </w:p>
    <w:p w14:paraId="4C0AFCB2" w14:textId="27270AD5" w:rsidR="00B44C36" w:rsidRPr="00C603ED" w:rsidRDefault="00042F5D">
      <w:pPr>
        <w:rPr>
          <w:rFonts w:ascii="Arial" w:hAnsi="Arial" w:cs="Arial"/>
          <w:b/>
          <w:sz w:val="22"/>
          <w:szCs w:val="22"/>
        </w:rPr>
      </w:pPr>
      <w:r w:rsidRPr="00C603ED">
        <w:rPr>
          <w:rFonts w:ascii="Arial" w:hAnsi="Arial" w:cs="Arial"/>
          <w:b/>
          <w:sz w:val="22"/>
          <w:szCs w:val="22"/>
        </w:rPr>
        <w:t>In-</w:t>
      </w:r>
      <w:r w:rsidR="004D3180">
        <w:rPr>
          <w:rFonts w:ascii="Arial" w:hAnsi="Arial" w:cs="Arial"/>
          <w:b/>
          <w:sz w:val="22"/>
          <w:szCs w:val="22"/>
        </w:rPr>
        <w:t>H</w:t>
      </w:r>
      <w:r w:rsidRPr="00C603ED">
        <w:rPr>
          <w:rFonts w:ascii="Arial" w:hAnsi="Arial" w:cs="Arial"/>
          <w:b/>
          <w:sz w:val="22"/>
          <w:szCs w:val="22"/>
        </w:rPr>
        <w:t xml:space="preserve">ouse Award </w:t>
      </w:r>
    </w:p>
    <w:p w14:paraId="3BDBB8C6" w14:textId="77777777" w:rsidR="00042F5D" w:rsidRPr="00C603ED" w:rsidRDefault="00042F5D" w:rsidP="00042F5D">
      <w:pPr>
        <w:pStyle w:val="NormalWeb"/>
        <w:rPr>
          <w:rFonts w:ascii="Arial" w:hAnsi="Arial" w:cs="Arial"/>
          <w:sz w:val="22"/>
          <w:szCs w:val="22"/>
          <w:lang w:val="en"/>
        </w:rPr>
      </w:pPr>
      <w:r w:rsidRPr="00C603ED">
        <w:rPr>
          <w:rFonts w:ascii="Arial" w:hAnsi="Arial" w:cs="Arial"/>
          <w:color w:val="222222"/>
          <w:sz w:val="22"/>
          <w:szCs w:val="22"/>
        </w:rPr>
        <w:t xml:space="preserve">This award celebrates excellence and outstanding achievement by a solicitor (or team) working in an in-house role.  </w:t>
      </w:r>
      <w:r w:rsidRPr="00C603ED">
        <w:rPr>
          <w:rFonts w:ascii="Arial" w:hAnsi="Arial" w:cs="Arial"/>
          <w:sz w:val="22"/>
          <w:szCs w:val="22"/>
          <w:lang w:val="en"/>
        </w:rPr>
        <w:t>This award is open to all practicing solicitors in Birmingham, working as part of an in-house team.</w:t>
      </w:r>
      <w:bookmarkStart w:id="0" w:name="_GoBack"/>
      <w:bookmarkEnd w:id="0"/>
    </w:p>
    <w:p w14:paraId="5289C682" w14:textId="686CDBCE" w:rsidR="00854FD4" w:rsidRPr="00C603ED" w:rsidRDefault="00042F5D" w:rsidP="00785206">
      <w:pPr>
        <w:shd w:val="clear" w:color="auto" w:fill="FFFFFF"/>
        <w:spacing w:after="100" w:afterAutospacing="1"/>
        <w:rPr>
          <w:rFonts w:ascii="Arial" w:hAnsi="Arial" w:cs="Arial"/>
          <w:sz w:val="22"/>
          <w:szCs w:val="22"/>
          <w:lang w:val="en"/>
        </w:rPr>
      </w:pPr>
      <w:r w:rsidRPr="00C603ED">
        <w:rPr>
          <w:rFonts w:ascii="Arial" w:hAnsi="Arial" w:cs="Arial"/>
          <w:color w:val="222222"/>
          <w:sz w:val="22"/>
          <w:szCs w:val="22"/>
        </w:rPr>
        <w:t xml:space="preserve">In-house solicitors are required to exhibit a unique blend of skills and we are looking for and individual (or a team) who has applied these skills innovatively to the benefit of both the legal function and the overall organisation.  </w:t>
      </w:r>
      <w:r w:rsidRPr="00C603ED">
        <w:rPr>
          <w:rFonts w:ascii="Arial" w:hAnsi="Arial" w:cs="Arial"/>
          <w:sz w:val="22"/>
          <w:szCs w:val="22"/>
          <w:lang w:val="en"/>
        </w:rPr>
        <w:t xml:space="preserve">This may be shown through the individual's (or team’s) legal work or their involvement in additional projects or </w:t>
      </w:r>
      <w:r w:rsidRPr="00C603ED">
        <w:rPr>
          <w:rFonts w:ascii="Arial" w:hAnsi="Arial" w:cs="Arial"/>
          <w:sz w:val="22"/>
          <w:szCs w:val="22"/>
        </w:rPr>
        <w:t>organisations</w:t>
      </w:r>
      <w:r w:rsidRPr="00C603ED">
        <w:rPr>
          <w:rFonts w:ascii="Arial" w:hAnsi="Arial" w:cs="Arial"/>
          <w:sz w:val="22"/>
          <w:szCs w:val="22"/>
          <w:lang w:val="en"/>
        </w:rPr>
        <w:t>; however, in all cases the judges will expect to see evidence that the individual (or team) has successfully taken a pivotal/leading role rather than merely assisted.</w:t>
      </w:r>
    </w:p>
    <w:p w14:paraId="6E729759" w14:textId="64880DE4" w:rsidR="006B1BDB" w:rsidRPr="00C603ED" w:rsidRDefault="008479DB">
      <w:pPr>
        <w:rPr>
          <w:rFonts w:ascii="Arial" w:hAnsi="Arial" w:cs="Arial"/>
          <w:sz w:val="22"/>
          <w:szCs w:val="22"/>
        </w:rPr>
      </w:pPr>
      <w:r w:rsidRPr="00C603ED">
        <w:rPr>
          <w:rFonts w:ascii="Arial" w:hAnsi="Arial" w:cs="Arial"/>
          <w:sz w:val="22"/>
          <w:szCs w:val="22"/>
        </w:rPr>
        <w:t>At each stage m</w:t>
      </w:r>
      <w:r w:rsidR="00C237DE" w:rsidRPr="00C603ED">
        <w:rPr>
          <w:rFonts w:ascii="Arial" w:hAnsi="Arial" w:cs="Arial"/>
          <w:sz w:val="22"/>
          <w:szCs w:val="22"/>
        </w:rPr>
        <w:t xml:space="preserve">arks are out of 100 but this will be converted </w:t>
      </w:r>
      <w:r w:rsidRPr="00C603ED">
        <w:rPr>
          <w:rFonts w:ascii="Arial" w:hAnsi="Arial" w:cs="Arial"/>
          <w:sz w:val="22"/>
          <w:szCs w:val="22"/>
        </w:rPr>
        <w:t>for an overall</w:t>
      </w:r>
      <w:r w:rsidR="00C237DE" w:rsidRPr="00C603ED">
        <w:rPr>
          <w:rFonts w:ascii="Arial" w:hAnsi="Arial" w:cs="Arial"/>
          <w:sz w:val="22"/>
          <w:szCs w:val="22"/>
        </w:rPr>
        <w:t xml:space="preserve"> score.  </w:t>
      </w:r>
    </w:p>
    <w:p w14:paraId="3D252A91" w14:textId="333955EA" w:rsidR="006B1BDB" w:rsidRPr="00C603ED" w:rsidRDefault="00C237DE">
      <w:pPr>
        <w:rPr>
          <w:rFonts w:ascii="Arial" w:hAnsi="Arial" w:cs="Arial"/>
          <w:b/>
          <w:sz w:val="22"/>
          <w:szCs w:val="22"/>
        </w:rPr>
      </w:pPr>
      <w:r w:rsidRPr="00C603ED">
        <w:rPr>
          <w:rFonts w:ascii="Arial" w:hAnsi="Arial" w:cs="Arial"/>
          <w:sz w:val="22"/>
          <w:szCs w:val="22"/>
        </w:rPr>
        <w:t xml:space="preserve">Emphasis is on </w:t>
      </w:r>
      <w:r w:rsidRPr="00C603ED">
        <w:rPr>
          <w:rFonts w:ascii="Arial" w:hAnsi="Arial" w:cs="Arial"/>
          <w:b/>
          <w:sz w:val="22"/>
          <w:szCs w:val="22"/>
        </w:rPr>
        <w:t>activity over the last 12 months</w:t>
      </w:r>
      <w:r w:rsidR="00785206" w:rsidRPr="00C603ED">
        <w:rPr>
          <w:rFonts w:ascii="Arial" w:hAnsi="Arial" w:cs="Arial"/>
          <w:b/>
          <w:sz w:val="22"/>
          <w:szCs w:val="22"/>
        </w:rPr>
        <w:t>.</w:t>
      </w:r>
    </w:p>
    <w:p w14:paraId="55DED29E" w14:textId="77777777" w:rsidR="006B1BDB" w:rsidRPr="00C603ED" w:rsidRDefault="006B1BDB">
      <w:pPr>
        <w:rPr>
          <w:rFonts w:ascii="Arial" w:hAnsi="Arial" w:cs="Arial"/>
          <w:sz w:val="22"/>
          <w:szCs w:val="22"/>
        </w:rPr>
      </w:pPr>
    </w:p>
    <w:p w14:paraId="6042DE59" w14:textId="6AFDDB85" w:rsidR="006B1BDB" w:rsidRPr="00C603ED" w:rsidRDefault="008479DB">
      <w:pPr>
        <w:rPr>
          <w:rFonts w:ascii="Arial" w:hAnsi="Arial" w:cs="Arial"/>
          <w:sz w:val="22"/>
          <w:szCs w:val="22"/>
        </w:rPr>
      </w:pPr>
      <w:r w:rsidRPr="00C603ED">
        <w:rPr>
          <w:rFonts w:ascii="Arial" w:hAnsi="Arial" w:cs="Arial"/>
          <w:sz w:val="22"/>
          <w:szCs w:val="22"/>
        </w:rPr>
        <w:t>Judges are asked to p</w:t>
      </w:r>
      <w:r w:rsidR="00C237DE" w:rsidRPr="00C603ED">
        <w:rPr>
          <w:rFonts w:ascii="Arial" w:hAnsi="Arial" w:cs="Arial"/>
          <w:sz w:val="22"/>
          <w:szCs w:val="22"/>
        </w:rPr>
        <w:t>lease provide a summary of comments on the category and why the winner wins e.g. outstanding contribution/quality of work which may be used at the awards evening.</w:t>
      </w:r>
    </w:p>
    <w:p w14:paraId="10A76053" w14:textId="00270D5F" w:rsidR="00C91E75" w:rsidRPr="00C603ED" w:rsidRDefault="00C91E7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2680"/>
        <w:gridCol w:w="2729"/>
        <w:gridCol w:w="2764"/>
        <w:gridCol w:w="2784"/>
        <w:gridCol w:w="2646"/>
      </w:tblGrid>
      <w:tr w:rsidR="00E34671" w:rsidRPr="00C603ED" w14:paraId="5F2EF793" w14:textId="77777777" w:rsidTr="00846D6D">
        <w:trPr>
          <w:trHeight w:val="1574"/>
        </w:trPr>
        <w:tc>
          <w:tcPr>
            <w:tcW w:w="2680" w:type="dxa"/>
            <w:shd w:val="clear" w:color="auto" w:fill="DDD9C3" w:themeFill="background2" w:themeFillShade="E6"/>
          </w:tcPr>
          <w:p w14:paraId="1C050913" w14:textId="77777777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Name of candidate</w:t>
            </w:r>
          </w:p>
          <w:p w14:paraId="0839DE92" w14:textId="77777777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29" w:type="dxa"/>
            <w:shd w:val="clear" w:color="auto" w:fill="DDD9C3" w:themeFill="background2" w:themeFillShade="E6"/>
          </w:tcPr>
          <w:p w14:paraId="7A8E1852" w14:textId="7B3C5057" w:rsidR="00E34671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Initiatives that have had a positive impact on both the legal function and the wider activities of the organisation</w:t>
            </w:r>
          </w:p>
          <w:p w14:paraId="0C52E67D" w14:textId="6360F564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</w:p>
          <w:p w14:paraId="4EB2BCB6" w14:textId="58642922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/30</w:t>
            </w:r>
          </w:p>
        </w:tc>
        <w:tc>
          <w:tcPr>
            <w:tcW w:w="2764" w:type="dxa"/>
            <w:shd w:val="clear" w:color="auto" w:fill="DDD9C3" w:themeFill="background2" w:themeFillShade="E6"/>
          </w:tcPr>
          <w:p w14:paraId="39FE6FB4" w14:textId="48594C73" w:rsidR="00E34671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An innovative solution to dealing with specific issue</w:t>
            </w:r>
          </w:p>
          <w:p w14:paraId="71102135" w14:textId="77777777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ECE978E" w14:textId="77777777" w:rsidR="00846D6D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B03BAB3" w14:textId="77777777" w:rsidR="00846D6D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FDB8661" w14:textId="06991D3F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/40</w:t>
            </w:r>
          </w:p>
        </w:tc>
        <w:tc>
          <w:tcPr>
            <w:tcW w:w="2784" w:type="dxa"/>
            <w:shd w:val="clear" w:color="auto" w:fill="DDD9C3" w:themeFill="background2" w:themeFillShade="E6"/>
          </w:tcPr>
          <w:p w14:paraId="6CF223F8" w14:textId="52D6665F" w:rsidR="00EE7E5F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Demonstrating value to the wider organisation</w:t>
            </w:r>
          </w:p>
          <w:p w14:paraId="5512855D" w14:textId="77777777" w:rsidR="00EE7E5F" w:rsidRPr="00C603ED" w:rsidRDefault="00EE7E5F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90DF46F" w14:textId="77777777" w:rsidR="00846D6D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70B024D" w14:textId="77777777" w:rsidR="00846D6D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DC921D3" w14:textId="77777777" w:rsidR="00846D6D" w:rsidRPr="00C603ED" w:rsidRDefault="00846D6D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1C781A" w14:textId="7C644572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/30</w:t>
            </w:r>
          </w:p>
        </w:tc>
        <w:tc>
          <w:tcPr>
            <w:tcW w:w="2646" w:type="dxa"/>
            <w:shd w:val="clear" w:color="auto" w:fill="DDD9C3" w:themeFill="background2" w:themeFillShade="E6"/>
          </w:tcPr>
          <w:p w14:paraId="593847FF" w14:textId="77777777" w:rsidR="00E34671" w:rsidRPr="00C603ED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03ED">
              <w:rPr>
                <w:rFonts w:ascii="Arial" w:hAnsi="Arial" w:cs="Arial"/>
                <w:b/>
                <w:sz w:val="22"/>
                <w:szCs w:val="22"/>
              </w:rPr>
              <w:t>Final score</w:t>
            </w:r>
          </w:p>
        </w:tc>
      </w:tr>
      <w:tr w:rsidR="00E34671" w:rsidRPr="00C603ED" w14:paraId="20F9EC74" w14:textId="77777777" w:rsidTr="00846D6D">
        <w:tc>
          <w:tcPr>
            <w:tcW w:w="0" w:type="auto"/>
          </w:tcPr>
          <w:p w14:paraId="32C8A62F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295A63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45D4AE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0F3B8E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8F6C2" w14:textId="1823556D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90EBCD" w14:textId="77777777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B7E948" w14:textId="7F6C90B9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4C7D2960" w14:textId="77777777" w:rsidR="00E34671" w:rsidRPr="00C603ED" w:rsidRDefault="00E34671" w:rsidP="00846D6D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78A926E2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6407AB16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53B5A0A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C603ED" w14:paraId="737771F5" w14:textId="77777777" w:rsidTr="00846D6D">
        <w:tc>
          <w:tcPr>
            <w:tcW w:w="0" w:type="auto"/>
          </w:tcPr>
          <w:p w14:paraId="27DC987F" w14:textId="38B2C99A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ECE047" w14:textId="4364DAA3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2466B3" w14:textId="02849F72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E597A8" w14:textId="77777777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2F3648" w14:textId="49425AF2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A7DA3F" w14:textId="6F6C5EAD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79111A" w14:textId="5E91EED5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8439CC" w14:textId="2EAA0779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ED87EB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D30EA9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E65105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01BF0EAD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19A2BEDE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59793994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AA2D2A3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C603ED" w14:paraId="1CC8DDF9" w14:textId="77777777" w:rsidTr="00846D6D">
        <w:tc>
          <w:tcPr>
            <w:tcW w:w="0" w:type="auto"/>
          </w:tcPr>
          <w:p w14:paraId="542C3368" w14:textId="66F7C732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A1BEBA" w14:textId="77777777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680DC7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BE348F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CC8B95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C646F9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C22F63" w14:textId="3613919F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4CA0D59C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512FAA32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3DAB704D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750004E6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C603ED" w14:paraId="5A6234FC" w14:textId="77777777" w:rsidTr="00846D6D">
        <w:tc>
          <w:tcPr>
            <w:tcW w:w="0" w:type="auto"/>
          </w:tcPr>
          <w:p w14:paraId="404B026F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5EB19F" w14:textId="3A1EBF2F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995134" w14:textId="77777777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E0A906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18C327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6F70F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C7BB2A" w14:textId="4A037D9E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18641107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51EDFA0E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35374FC7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25FC47FB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C603ED" w14:paraId="11ECB1F5" w14:textId="77777777" w:rsidTr="00846D6D">
        <w:tc>
          <w:tcPr>
            <w:tcW w:w="0" w:type="auto"/>
          </w:tcPr>
          <w:p w14:paraId="35499937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DB9E88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4A252E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B78332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C3D13E" w14:textId="3CCD1DA5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F7100B" w14:textId="77777777" w:rsidR="00846D6D" w:rsidRPr="00C603ED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4973B1" w14:textId="6830EB68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09E83EAC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2DB8F925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64907EF8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663E8F5" w14:textId="77777777" w:rsidR="00E34671" w:rsidRPr="00C603ED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1CB1C1" w14:textId="77777777" w:rsidR="006B1BDB" w:rsidRPr="00C603ED" w:rsidRDefault="006B1BDB">
      <w:pPr>
        <w:rPr>
          <w:rFonts w:ascii="Arial" w:hAnsi="Arial" w:cs="Arial"/>
          <w:sz w:val="22"/>
          <w:szCs w:val="22"/>
        </w:rPr>
      </w:pPr>
    </w:p>
    <w:p w14:paraId="1ADC0FBC" w14:textId="49466D71" w:rsidR="006B1BDB" w:rsidRPr="00C603ED" w:rsidRDefault="00C237DE">
      <w:pPr>
        <w:rPr>
          <w:rFonts w:ascii="Arial" w:hAnsi="Arial" w:cs="Arial"/>
          <w:b/>
          <w:sz w:val="22"/>
          <w:szCs w:val="22"/>
        </w:rPr>
      </w:pPr>
      <w:r w:rsidRPr="00C603ED">
        <w:rPr>
          <w:rFonts w:ascii="Arial" w:hAnsi="Arial" w:cs="Arial"/>
          <w:b/>
          <w:sz w:val="22"/>
          <w:szCs w:val="22"/>
        </w:rPr>
        <w:t>Summary</w:t>
      </w:r>
      <w:r w:rsidR="00B44C36" w:rsidRPr="00C603ED">
        <w:rPr>
          <w:rFonts w:ascii="Arial" w:hAnsi="Arial" w:cs="Arial"/>
          <w:b/>
          <w:sz w:val="22"/>
          <w:szCs w:val="22"/>
        </w:rPr>
        <w:t xml:space="preserve">: </w:t>
      </w:r>
    </w:p>
    <w:sectPr w:rsidR="006B1BDB" w:rsidRPr="00C603ED">
      <w:headerReference w:type="default" r:id="rId7"/>
      <w:pgSz w:w="16840" w:h="1190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393D0" w14:textId="77777777" w:rsidR="004D3180" w:rsidRDefault="004D3180" w:rsidP="004D3180">
      <w:r>
        <w:separator/>
      </w:r>
    </w:p>
  </w:endnote>
  <w:endnote w:type="continuationSeparator" w:id="0">
    <w:p w14:paraId="4413BAE7" w14:textId="77777777" w:rsidR="004D3180" w:rsidRDefault="004D3180" w:rsidP="004D3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65209" w14:textId="77777777" w:rsidR="004D3180" w:rsidRDefault="004D3180" w:rsidP="004D3180">
      <w:r>
        <w:separator/>
      </w:r>
    </w:p>
  </w:footnote>
  <w:footnote w:type="continuationSeparator" w:id="0">
    <w:p w14:paraId="52A660A0" w14:textId="77777777" w:rsidR="004D3180" w:rsidRDefault="004D3180" w:rsidP="004D3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33377" w14:textId="3246F89F" w:rsidR="004D3180" w:rsidRPr="004D3180" w:rsidRDefault="00283D9F" w:rsidP="004D3180">
    <w:pPr>
      <w:pStyle w:val="Heading1"/>
      <w:rPr>
        <w:rFonts w:ascii="Arial Bold" w:hAnsi="Arial Bold" w:cs="Arial"/>
        <w:sz w:val="32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7BCC11A" wp14:editId="0CB288FF">
          <wp:simplePos x="0" y="0"/>
          <wp:positionH relativeFrom="column">
            <wp:posOffset>2539365</wp:posOffset>
          </wp:positionH>
          <wp:positionV relativeFrom="paragraph">
            <wp:posOffset>-213995</wp:posOffset>
          </wp:positionV>
          <wp:extent cx="3271520" cy="76835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4 Legal Awards Logo Text Onl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152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3180">
      <w:rPr>
        <w:noProof/>
      </w:rPr>
      <w:drawing>
        <wp:anchor distT="0" distB="0" distL="114300" distR="114300" simplePos="0" relativeHeight="251660288" behindDoc="0" locked="0" layoutInCell="1" allowOverlap="1" wp14:anchorId="191ADCC1" wp14:editId="08013B27">
          <wp:simplePos x="0" y="0"/>
          <wp:positionH relativeFrom="margin">
            <wp:posOffset>-104775</wp:posOffset>
          </wp:positionH>
          <wp:positionV relativeFrom="paragraph">
            <wp:posOffset>-69215</wp:posOffset>
          </wp:positionV>
          <wp:extent cx="2471420" cy="612140"/>
          <wp:effectExtent l="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142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D4509"/>
    <w:multiLevelType w:val="multilevel"/>
    <w:tmpl w:val="534C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BDB"/>
    <w:rsid w:val="00042F5D"/>
    <w:rsid w:val="00112E92"/>
    <w:rsid w:val="00283D9F"/>
    <w:rsid w:val="004D3180"/>
    <w:rsid w:val="006B1BDB"/>
    <w:rsid w:val="00785206"/>
    <w:rsid w:val="00846D6D"/>
    <w:rsid w:val="008479DB"/>
    <w:rsid w:val="00854FD4"/>
    <w:rsid w:val="00A83B58"/>
    <w:rsid w:val="00AE72C9"/>
    <w:rsid w:val="00B44C36"/>
    <w:rsid w:val="00C237DE"/>
    <w:rsid w:val="00C603ED"/>
    <w:rsid w:val="00C91E75"/>
    <w:rsid w:val="00E34671"/>
    <w:rsid w:val="00E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D5C927"/>
  <w15:docId w15:val="{E0B08AE8-82ED-3243-BF2A-450F6B03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C91E75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2F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D31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3180"/>
  </w:style>
  <w:style w:type="paragraph" w:styleId="Footer">
    <w:name w:val="footer"/>
    <w:basedOn w:val="Normal"/>
    <w:link w:val="FooterChar"/>
    <w:uiPriority w:val="99"/>
    <w:unhideWhenUsed/>
    <w:rsid w:val="004D31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3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13E4F873</Template>
  <TotalTime>19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Lynch</dc:creator>
  <cp:lastModifiedBy>Jess Uppal</cp:lastModifiedBy>
  <cp:revision>6</cp:revision>
  <dcterms:created xsi:type="dcterms:W3CDTF">2021-08-24T15:28:00Z</dcterms:created>
  <dcterms:modified xsi:type="dcterms:W3CDTF">2023-09-29T12:59:00Z</dcterms:modified>
</cp:coreProperties>
</file>