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EC578F" w14:textId="69252914" w:rsidR="006B1BDB" w:rsidRPr="00441E3F" w:rsidRDefault="00AE72C9">
      <w:pPr>
        <w:rPr>
          <w:rFonts w:ascii="Arial" w:hAnsi="Arial" w:cs="Arial"/>
          <w:b/>
          <w:sz w:val="22"/>
          <w:szCs w:val="22"/>
        </w:rPr>
      </w:pPr>
      <w:r w:rsidRPr="00441E3F">
        <w:rPr>
          <w:rFonts w:ascii="Arial" w:hAnsi="Arial" w:cs="Arial"/>
          <w:b/>
          <w:sz w:val="22"/>
          <w:szCs w:val="22"/>
        </w:rPr>
        <w:t>Birmingham Law Society Legal Awards 202</w:t>
      </w:r>
      <w:r w:rsidR="002A7CF1">
        <w:rPr>
          <w:rFonts w:ascii="Arial" w:hAnsi="Arial" w:cs="Arial"/>
          <w:b/>
          <w:sz w:val="22"/>
          <w:szCs w:val="22"/>
        </w:rPr>
        <w:t>4</w:t>
      </w:r>
      <w:bookmarkStart w:id="0" w:name="_GoBack"/>
      <w:bookmarkEnd w:id="0"/>
      <w:r w:rsidRPr="00441E3F">
        <w:rPr>
          <w:rFonts w:ascii="Arial" w:hAnsi="Arial" w:cs="Arial"/>
          <w:b/>
          <w:sz w:val="22"/>
          <w:szCs w:val="22"/>
        </w:rPr>
        <w:t xml:space="preserve"> - Marking grids</w:t>
      </w:r>
    </w:p>
    <w:p w14:paraId="10E7ACC5" w14:textId="77777777" w:rsidR="006B1BDB" w:rsidRPr="00441E3F" w:rsidRDefault="006B1BDB">
      <w:pPr>
        <w:rPr>
          <w:rFonts w:ascii="Arial" w:hAnsi="Arial" w:cs="Arial"/>
          <w:sz w:val="22"/>
          <w:szCs w:val="22"/>
        </w:rPr>
      </w:pPr>
    </w:p>
    <w:p w14:paraId="609ABF4C" w14:textId="25DEE90E" w:rsidR="00D003D9" w:rsidRPr="00441E3F" w:rsidRDefault="005B398B" w:rsidP="005B398B">
      <w:pPr>
        <w:ind w:left="567" w:hanging="567"/>
        <w:rPr>
          <w:rFonts w:ascii="Arial" w:hAnsi="Arial" w:cs="Arial"/>
          <w:b/>
          <w:bCs/>
          <w:sz w:val="22"/>
          <w:szCs w:val="22"/>
        </w:rPr>
      </w:pPr>
      <w:r w:rsidRPr="00441E3F">
        <w:rPr>
          <w:rFonts w:ascii="Arial" w:hAnsi="Arial" w:cs="Arial"/>
          <w:b/>
          <w:bCs/>
          <w:sz w:val="22"/>
          <w:szCs w:val="22"/>
        </w:rPr>
        <w:t>Equality</w:t>
      </w:r>
      <w:r w:rsidR="00D003D9">
        <w:rPr>
          <w:rFonts w:ascii="Arial" w:hAnsi="Arial" w:cs="Arial"/>
          <w:b/>
          <w:bCs/>
          <w:sz w:val="22"/>
          <w:szCs w:val="22"/>
        </w:rPr>
        <w:t xml:space="preserve"> and </w:t>
      </w:r>
      <w:r w:rsidRPr="00441E3F">
        <w:rPr>
          <w:rFonts w:ascii="Arial" w:hAnsi="Arial" w:cs="Arial"/>
          <w:b/>
          <w:bCs/>
          <w:sz w:val="22"/>
          <w:szCs w:val="22"/>
        </w:rPr>
        <w:t>Diversity Award</w:t>
      </w:r>
    </w:p>
    <w:p w14:paraId="3AAE8BC6" w14:textId="77777777" w:rsidR="005B398B" w:rsidRPr="00441E3F" w:rsidRDefault="005B398B" w:rsidP="005B398B">
      <w:pPr>
        <w:ind w:left="567" w:hanging="567"/>
        <w:rPr>
          <w:rFonts w:ascii="Arial" w:hAnsi="Arial" w:cs="Arial"/>
          <w:b/>
          <w:bCs/>
          <w:sz w:val="22"/>
          <w:szCs w:val="22"/>
        </w:rPr>
      </w:pPr>
    </w:p>
    <w:p w14:paraId="7445644C" w14:textId="15C06BBE" w:rsidR="00DF7B9E" w:rsidRPr="00DF7B9E" w:rsidRDefault="005B398B" w:rsidP="00DF7B9E">
      <w:pPr>
        <w:ind w:left="567" w:hanging="567"/>
        <w:rPr>
          <w:rFonts w:ascii="Arial" w:hAnsi="Arial" w:cs="Arial"/>
          <w:sz w:val="22"/>
          <w:szCs w:val="22"/>
        </w:rPr>
      </w:pPr>
      <w:r w:rsidRPr="00DF7B9E">
        <w:rPr>
          <w:rFonts w:ascii="Arial" w:hAnsi="Arial" w:cs="Arial"/>
          <w:sz w:val="22"/>
          <w:szCs w:val="22"/>
        </w:rPr>
        <w:t xml:space="preserve">The award is presented to the </w:t>
      </w:r>
      <w:r w:rsidR="00DF7B9E" w:rsidRPr="00DF7B9E">
        <w:rPr>
          <w:rFonts w:ascii="Arial" w:hAnsi="Arial" w:cs="Arial"/>
          <w:sz w:val="22"/>
          <w:szCs w:val="22"/>
        </w:rPr>
        <w:t>individual/</w:t>
      </w:r>
      <w:r w:rsidRPr="00DF7B9E">
        <w:rPr>
          <w:rFonts w:ascii="Arial" w:hAnsi="Arial" w:cs="Arial"/>
          <w:sz w:val="22"/>
          <w:szCs w:val="22"/>
        </w:rPr>
        <w:t xml:space="preserve">firm/chambers/organisation which has shown </w:t>
      </w:r>
      <w:r w:rsidR="00DF7B9E" w:rsidRPr="00DF7B9E">
        <w:rPr>
          <w:rFonts w:ascii="Arial" w:hAnsi="Arial" w:cs="Arial"/>
          <w:sz w:val="22"/>
          <w:szCs w:val="22"/>
        </w:rPr>
        <w:t xml:space="preserve">excellence </w:t>
      </w:r>
      <w:r w:rsidRPr="00DF7B9E">
        <w:rPr>
          <w:rFonts w:ascii="Arial" w:hAnsi="Arial" w:cs="Arial"/>
          <w:sz w:val="22"/>
          <w:szCs w:val="22"/>
        </w:rPr>
        <w:t xml:space="preserve">and </w:t>
      </w:r>
      <w:r w:rsidR="00DF7B9E" w:rsidRPr="00DF7B9E">
        <w:rPr>
          <w:rFonts w:ascii="Arial" w:hAnsi="Arial" w:cs="Arial"/>
          <w:sz w:val="22"/>
          <w:szCs w:val="22"/>
        </w:rPr>
        <w:t xml:space="preserve">impact </w:t>
      </w:r>
      <w:r w:rsidRPr="00DF7B9E">
        <w:rPr>
          <w:rFonts w:ascii="Arial" w:hAnsi="Arial" w:cs="Arial"/>
          <w:sz w:val="22"/>
          <w:szCs w:val="22"/>
        </w:rPr>
        <w:t xml:space="preserve">in promoting Equality, Diversity, and Inclusion within its </w:t>
      </w:r>
      <w:r w:rsidR="00DF7B9E" w:rsidRPr="00DF7B9E">
        <w:rPr>
          <w:rFonts w:ascii="Arial" w:hAnsi="Arial" w:cs="Arial"/>
          <w:sz w:val="22"/>
          <w:szCs w:val="22"/>
        </w:rPr>
        <w:t>organisation</w:t>
      </w:r>
      <w:r w:rsidRPr="00DF7B9E">
        <w:rPr>
          <w:rFonts w:ascii="Arial" w:hAnsi="Arial" w:cs="Arial"/>
          <w:sz w:val="22"/>
          <w:szCs w:val="22"/>
        </w:rPr>
        <w:t xml:space="preserve"> and/or the wider </w:t>
      </w:r>
      <w:r w:rsidR="00DF7B9E" w:rsidRPr="00DF7B9E">
        <w:rPr>
          <w:rFonts w:ascii="Arial" w:hAnsi="Arial" w:cs="Arial"/>
          <w:sz w:val="22"/>
          <w:szCs w:val="22"/>
        </w:rPr>
        <w:t xml:space="preserve">legal and </w:t>
      </w:r>
      <w:r w:rsidR="009C5317" w:rsidRPr="00DF7B9E">
        <w:rPr>
          <w:rFonts w:ascii="Arial" w:hAnsi="Arial" w:cs="Arial"/>
          <w:sz w:val="22"/>
          <w:szCs w:val="22"/>
        </w:rPr>
        <w:t>non-legal</w:t>
      </w:r>
      <w:r w:rsidR="00DF7B9E" w:rsidRPr="00DF7B9E">
        <w:rPr>
          <w:rFonts w:ascii="Arial" w:hAnsi="Arial" w:cs="Arial"/>
          <w:sz w:val="22"/>
          <w:szCs w:val="22"/>
        </w:rPr>
        <w:t xml:space="preserve"> </w:t>
      </w:r>
      <w:r w:rsidRPr="00DF7B9E">
        <w:rPr>
          <w:rFonts w:ascii="Arial" w:hAnsi="Arial" w:cs="Arial"/>
          <w:sz w:val="22"/>
          <w:szCs w:val="22"/>
        </w:rPr>
        <w:t>community.</w:t>
      </w:r>
      <w:r w:rsidR="00DF7B9E" w:rsidRPr="00DF7B9E">
        <w:rPr>
          <w:rFonts w:ascii="Arial" w:hAnsi="Arial" w:cs="Arial"/>
          <w:color w:val="000000"/>
          <w:sz w:val="22"/>
          <w:szCs w:val="22"/>
        </w:rPr>
        <w:t xml:space="preserve"> Their contribution may include work done on a specific initiative, evidence of a general commitment to Equality Diversity and Inclusion projects, role models and outreach activities as well as promoting good practice and policy developments within a firm/chambers or organisation. Nominations for collaborative initiatives are also welcome.</w:t>
      </w:r>
    </w:p>
    <w:p w14:paraId="5534ED3E" w14:textId="2525B185" w:rsidR="005B398B" w:rsidRPr="00441E3F" w:rsidRDefault="005B398B" w:rsidP="005B398B">
      <w:pPr>
        <w:jc w:val="both"/>
        <w:rPr>
          <w:rFonts w:ascii="Arial" w:hAnsi="Arial" w:cs="Arial"/>
          <w:sz w:val="22"/>
          <w:szCs w:val="22"/>
        </w:rPr>
      </w:pPr>
    </w:p>
    <w:p w14:paraId="6A7E33D8" w14:textId="77777777" w:rsidR="005B398B" w:rsidRPr="00441E3F" w:rsidRDefault="005B398B" w:rsidP="005B398B">
      <w:pPr>
        <w:ind w:left="567" w:hanging="567"/>
        <w:rPr>
          <w:rFonts w:ascii="Arial" w:hAnsi="Arial" w:cs="Arial"/>
          <w:sz w:val="22"/>
          <w:szCs w:val="22"/>
        </w:rPr>
      </w:pPr>
    </w:p>
    <w:p w14:paraId="0697DAE3" w14:textId="16E22920" w:rsidR="005B398B" w:rsidRDefault="005B398B" w:rsidP="005B398B">
      <w:pPr>
        <w:ind w:left="567" w:hanging="567"/>
        <w:rPr>
          <w:rFonts w:ascii="Arial" w:hAnsi="Arial" w:cs="Arial"/>
          <w:sz w:val="22"/>
          <w:szCs w:val="22"/>
        </w:rPr>
      </w:pPr>
      <w:r w:rsidRPr="00441E3F">
        <w:rPr>
          <w:rFonts w:ascii="Arial" w:hAnsi="Arial" w:cs="Arial"/>
          <w:sz w:val="22"/>
          <w:szCs w:val="22"/>
        </w:rPr>
        <w:t xml:space="preserve">Nominees should be able to demonstrate </w:t>
      </w:r>
      <w:r w:rsidR="00237871">
        <w:rPr>
          <w:rFonts w:ascii="Arial" w:hAnsi="Arial" w:cs="Arial"/>
          <w:sz w:val="22"/>
          <w:szCs w:val="22"/>
        </w:rPr>
        <w:t>1</w:t>
      </w:r>
      <w:r w:rsidRPr="00441E3F">
        <w:rPr>
          <w:rFonts w:ascii="Arial" w:hAnsi="Arial" w:cs="Arial"/>
          <w:sz w:val="22"/>
          <w:szCs w:val="22"/>
        </w:rPr>
        <w:t xml:space="preserve"> or more of the following:</w:t>
      </w:r>
    </w:p>
    <w:p w14:paraId="7D507FE5" w14:textId="14477B24" w:rsidR="008B2095" w:rsidRDefault="008B2095" w:rsidP="005B398B">
      <w:pPr>
        <w:ind w:left="567" w:hanging="567"/>
        <w:rPr>
          <w:rFonts w:ascii="Arial" w:hAnsi="Arial" w:cs="Arial"/>
          <w:sz w:val="22"/>
          <w:szCs w:val="22"/>
        </w:rPr>
      </w:pPr>
    </w:p>
    <w:p w14:paraId="57604CAA" w14:textId="339E1F57" w:rsidR="005B398B" w:rsidRDefault="005B398B" w:rsidP="008B2095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8B2095">
        <w:rPr>
          <w:rFonts w:ascii="Arial" w:hAnsi="Arial" w:cs="Arial"/>
          <w:sz w:val="22"/>
          <w:szCs w:val="22"/>
        </w:rPr>
        <w:t>A coherent strategy to recruit and retain a workforce that represents the diversity of wider society.</w:t>
      </w:r>
    </w:p>
    <w:p w14:paraId="450826E1" w14:textId="53F2AF29" w:rsidR="008B2095" w:rsidRDefault="00DF7B9E" w:rsidP="008B2095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8B2095">
        <w:rPr>
          <w:rFonts w:ascii="Arial" w:hAnsi="Arial" w:cs="Arial"/>
          <w:sz w:val="22"/>
          <w:szCs w:val="22"/>
        </w:rPr>
        <w:t>Promoting a diverse range of role models to effect change within their organisation or wider community</w:t>
      </w:r>
      <w:r w:rsidR="008B2095">
        <w:rPr>
          <w:rFonts w:ascii="Arial" w:hAnsi="Arial" w:cs="Arial"/>
          <w:sz w:val="22"/>
          <w:szCs w:val="22"/>
        </w:rPr>
        <w:t>.</w:t>
      </w:r>
    </w:p>
    <w:p w14:paraId="2469FAC3" w14:textId="486EF7E3" w:rsidR="005B398B" w:rsidRDefault="005B398B" w:rsidP="008B2095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8B2095">
        <w:rPr>
          <w:rFonts w:ascii="Arial" w:hAnsi="Arial" w:cs="Arial"/>
          <w:sz w:val="22"/>
          <w:szCs w:val="22"/>
        </w:rPr>
        <w:t>Initiating and leading action(s) to remove barriers and improve the working experience and engagement of employees at all levels.</w:t>
      </w:r>
    </w:p>
    <w:p w14:paraId="120842B7" w14:textId="09572ADE" w:rsidR="005B398B" w:rsidRDefault="005B398B" w:rsidP="008B2095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8B2095">
        <w:rPr>
          <w:rFonts w:ascii="Arial" w:hAnsi="Arial" w:cs="Arial"/>
          <w:sz w:val="22"/>
          <w:szCs w:val="22"/>
        </w:rPr>
        <w:t>Initiatives to create a culture of inclusivity</w:t>
      </w:r>
      <w:r w:rsidR="008B2095">
        <w:rPr>
          <w:rFonts w:ascii="Arial" w:hAnsi="Arial" w:cs="Arial"/>
          <w:sz w:val="22"/>
          <w:szCs w:val="22"/>
        </w:rPr>
        <w:t>.</w:t>
      </w:r>
    </w:p>
    <w:p w14:paraId="61F41FCD" w14:textId="3F37D1FF" w:rsidR="005B398B" w:rsidRDefault="005B398B" w:rsidP="008B2095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8B2095">
        <w:rPr>
          <w:rFonts w:ascii="Arial" w:hAnsi="Arial" w:cs="Arial"/>
          <w:sz w:val="22"/>
          <w:szCs w:val="22"/>
        </w:rPr>
        <w:t>Leading</w:t>
      </w:r>
      <w:r w:rsidR="00DF7B9E" w:rsidRPr="008B2095">
        <w:rPr>
          <w:rFonts w:ascii="Arial" w:hAnsi="Arial" w:cs="Arial"/>
          <w:sz w:val="22"/>
          <w:szCs w:val="22"/>
        </w:rPr>
        <w:t>/enabling</w:t>
      </w:r>
      <w:r w:rsidRPr="008B2095">
        <w:rPr>
          <w:rFonts w:ascii="Arial" w:hAnsi="Arial" w:cs="Arial"/>
          <w:sz w:val="22"/>
          <w:szCs w:val="22"/>
        </w:rPr>
        <w:t xml:space="preserve"> positive actions to ensure that one or more (preferably all) of those groups with protected characteristics under the Equality Act 2010 and/or issues with social mobility have an effective voice within the organisation</w:t>
      </w:r>
      <w:r w:rsidR="008B2095">
        <w:rPr>
          <w:rFonts w:ascii="Arial" w:hAnsi="Arial" w:cs="Arial"/>
          <w:sz w:val="22"/>
          <w:szCs w:val="22"/>
        </w:rPr>
        <w:t>.</w:t>
      </w:r>
    </w:p>
    <w:p w14:paraId="6D74D396" w14:textId="5703C162" w:rsidR="005B398B" w:rsidRDefault="005B398B" w:rsidP="008B2095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8B2095">
        <w:rPr>
          <w:rFonts w:ascii="Arial" w:hAnsi="Arial" w:cs="Arial"/>
          <w:sz w:val="22"/>
          <w:szCs w:val="22"/>
        </w:rPr>
        <w:t>Take effective action to drive social inclusion in the workplace and/or playing a role in social inclusion in the legal and/or wider community.</w:t>
      </w:r>
    </w:p>
    <w:p w14:paraId="35E612B6" w14:textId="3F0A6EE7" w:rsidR="005B398B" w:rsidRDefault="005B398B" w:rsidP="008B2095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8B2095">
        <w:rPr>
          <w:rFonts w:ascii="Arial" w:hAnsi="Arial" w:cs="Arial"/>
          <w:sz w:val="22"/>
          <w:szCs w:val="22"/>
        </w:rPr>
        <w:t>A creative and innovative approach to the identification, support, development, progression, and retention of diverse talent</w:t>
      </w:r>
      <w:r w:rsidR="008B2095">
        <w:rPr>
          <w:rFonts w:ascii="Arial" w:hAnsi="Arial" w:cs="Arial"/>
          <w:sz w:val="22"/>
          <w:szCs w:val="22"/>
        </w:rPr>
        <w:t>.</w:t>
      </w:r>
    </w:p>
    <w:p w14:paraId="5289C682" w14:textId="3B7053A8" w:rsidR="00854FD4" w:rsidRPr="008B2095" w:rsidRDefault="005B398B" w:rsidP="008B2095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8B2095">
        <w:rPr>
          <w:rFonts w:ascii="Arial" w:hAnsi="Arial" w:cs="Arial"/>
          <w:sz w:val="22"/>
          <w:szCs w:val="22"/>
        </w:rPr>
        <w:t>Outreach initiatives/collaboration/partnership serving to strengthen relationships amongst underrepresented groups within the organisation</w:t>
      </w:r>
      <w:r w:rsidR="00DF7B9E" w:rsidRPr="008B2095">
        <w:rPr>
          <w:rFonts w:ascii="Arial" w:hAnsi="Arial" w:cs="Arial"/>
          <w:sz w:val="22"/>
          <w:szCs w:val="22"/>
        </w:rPr>
        <w:t xml:space="preserve">, legal </w:t>
      </w:r>
      <w:r w:rsidRPr="008B2095">
        <w:rPr>
          <w:rFonts w:ascii="Arial" w:hAnsi="Arial" w:cs="Arial"/>
          <w:sz w:val="22"/>
          <w:szCs w:val="22"/>
        </w:rPr>
        <w:t>and/or the wider community.</w:t>
      </w:r>
    </w:p>
    <w:p w14:paraId="03A00525" w14:textId="77777777" w:rsidR="00DF7B9E" w:rsidRPr="00DF7B9E" w:rsidRDefault="00DF7B9E" w:rsidP="00DF7B9E">
      <w:pPr>
        <w:ind w:left="567" w:hanging="567"/>
        <w:rPr>
          <w:rFonts w:ascii="Arial" w:hAnsi="Arial" w:cs="Arial"/>
          <w:sz w:val="22"/>
          <w:szCs w:val="22"/>
        </w:rPr>
      </w:pPr>
    </w:p>
    <w:p w14:paraId="6E729759" w14:textId="64880DE4" w:rsidR="006B1BDB" w:rsidRPr="00441E3F" w:rsidRDefault="008479DB">
      <w:pPr>
        <w:rPr>
          <w:rFonts w:ascii="Arial" w:hAnsi="Arial" w:cs="Arial"/>
          <w:sz w:val="22"/>
          <w:szCs w:val="22"/>
        </w:rPr>
      </w:pPr>
      <w:r w:rsidRPr="00441E3F">
        <w:rPr>
          <w:rFonts w:ascii="Arial" w:hAnsi="Arial" w:cs="Arial"/>
          <w:sz w:val="22"/>
          <w:szCs w:val="22"/>
        </w:rPr>
        <w:t>At each stage m</w:t>
      </w:r>
      <w:r w:rsidR="00C237DE" w:rsidRPr="00441E3F">
        <w:rPr>
          <w:rFonts w:ascii="Arial" w:hAnsi="Arial" w:cs="Arial"/>
          <w:sz w:val="22"/>
          <w:szCs w:val="22"/>
        </w:rPr>
        <w:t xml:space="preserve">arks are out of 100 but this will be converted </w:t>
      </w:r>
      <w:r w:rsidRPr="00441E3F">
        <w:rPr>
          <w:rFonts w:ascii="Arial" w:hAnsi="Arial" w:cs="Arial"/>
          <w:sz w:val="22"/>
          <w:szCs w:val="22"/>
        </w:rPr>
        <w:t>for an overall</w:t>
      </w:r>
      <w:r w:rsidR="00C237DE" w:rsidRPr="00441E3F">
        <w:rPr>
          <w:rFonts w:ascii="Arial" w:hAnsi="Arial" w:cs="Arial"/>
          <w:sz w:val="22"/>
          <w:szCs w:val="22"/>
        </w:rPr>
        <w:t xml:space="preserve"> score.  </w:t>
      </w:r>
    </w:p>
    <w:p w14:paraId="3D252A91" w14:textId="333955EA" w:rsidR="006B1BDB" w:rsidRPr="00441E3F" w:rsidRDefault="00C237DE">
      <w:pPr>
        <w:rPr>
          <w:rFonts w:ascii="Arial" w:hAnsi="Arial" w:cs="Arial"/>
          <w:b/>
          <w:sz w:val="22"/>
          <w:szCs w:val="22"/>
        </w:rPr>
      </w:pPr>
      <w:r w:rsidRPr="00441E3F">
        <w:rPr>
          <w:rFonts w:ascii="Arial" w:hAnsi="Arial" w:cs="Arial"/>
          <w:sz w:val="22"/>
          <w:szCs w:val="22"/>
        </w:rPr>
        <w:t xml:space="preserve">Emphasis is on </w:t>
      </w:r>
      <w:r w:rsidRPr="00441E3F">
        <w:rPr>
          <w:rFonts w:ascii="Arial" w:hAnsi="Arial" w:cs="Arial"/>
          <w:b/>
          <w:sz w:val="22"/>
          <w:szCs w:val="22"/>
        </w:rPr>
        <w:t>activity over the last 12 months</w:t>
      </w:r>
      <w:r w:rsidR="00785206" w:rsidRPr="00441E3F">
        <w:rPr>
          <w:rFonts w:ascii="Arial" w:hAnsi="Arial" w:cs="Arial"/>
          <w:b/>
          <w:sz w:val="22"/>
          <w:szCs w:val="22"/>
        </w:rPr>
        <w:t>.</w:t>
      </w:r>
    </w:p>
    <w:p w14:paraId="55DED29E" w14:textId="77777777" w:rsidR="006B1BDB" w:rsidRPr="00441E3F" w:rsidRDefault="006B1BDB">
      <w:pPr>
        <w:rPr>
          <w:rFonts w:ascii="Arial" w:hAnsi="Arial" w:cs="Arial"/>
          <w:sz w:val="22"/>
          <w:szCs w:val="22"/>
        </w:rPr>
      </w:pPr>
    </w:p>
    <w:p w14:paraId="6042DE59" w14:textId="6AFDDB85" w:rsidR="006B1BDB" w:rsidRPr="00441E3F" w:rsidRDefault="008479DB">
      <w:pPr>
        <w:rPr>
          <w:rFonts w:ascii="Arial" w:hAnsi="Arial" w:cs="Arial"/>
          <w:sz w:val="22"/>
          <w:szCs w:val="22"/>
        </w:rPr>
      </w:pPr>
      <w:r w:rsidRPr="00441E3F">
        <w:rPr>
          <w:rFonts w:ascii="Arial" w:hAnsi="Arial" w:cs="Arial"/>
          <w:sz w:val="22"/>
          <w:szCs w:val="22"/>
        </w:rPr>
        <w:t>Judges are asked to p</w:t>
      </w:r>
      <w:r w:rsidR="00C237DE" w:rsidRPr="00441E3F">
        <w:rPr>
          <w:rFonts w:ascii="Arial" w:hAnsi="Arial" w:cs="Arial"/>
          <w:sz w:val="22"/>
          <w:szCs w:val="22"/>
        </w:rPr>
        <w:t>lease provide a summary of comments on the category and why the winner wins e.g. outstanding contribution/quality of work which may be used at the awards evening.</w:t>
      </w:r>
    </w:p>
    <w:p w14:paraId="10A76053" w14:textId="00270D5F" w:rsidR="00C91E75" w:rsidRPr="00441E3F" w:rsidRDefault="00C91E75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3603" w:type="dxa"/>
        <w:tblLook w:val="04A0" w:firstRow="1" w:lastRow="0" w:firstColumn="1" w:lastColumn="0" w:noHBand="0" w:noVBand="1"/>
      </w:tblPr>
      <w:tblGrid>
        <w:gridCol w:w="2395"/>
        <w:gridCol w:w="2524"/>
        <w:gridCol w:w="3932"/>
        <w:gridCol w:w="2471"/>
        <w:gridCol w:w="2281"/>
      </w:tblGrid>
      <w:tr w:rsidR="00237871" w:rsidRPr="00441E3F" w14:paraId="5F2EF793" w14:textId="77777777" w:rsidTr="00AE60D8">
        <w:trPr>
          <w:trHeight w:val="1574"/>
        </w:trPr>
        <w:tc>
          <w:tcPr>
            <w:tcW w:w="2680" w:type="dxa"/>
            <w:shd w:val="clear" w:color="auto" w:fill="BFBFBF" w:themeFill="background1" w:themeFillShade="BF"/>
          </w:tcPr>
          <w:p w14:paraId="1C050913" w14:textId="77777777" w:rsidR="00E34671" w:rsidRPr="00441E3F" w:rsidRDefault="00E34671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41E3F">
              <w:rPr>
                <w:rFonts w:ascii="Arial" w:hAnsi="Arial" w:cs="Arial"/>
                <w:b/>
                <w:sz w:val="22"/>
                <w:szCs w:val="22"/>
              </w:rPr>
              <w:lastRenderedPageBreak/>
              <w:t>Name of candidate</w:t>
            </w:r>
          </w:p>
          <w:p w14:paraId="0839DE92" w14:textId="77777777" w:rsidR="00E34671" w:rsidRPr="00441E3F" w:rsidRDefault="00E34671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29" w:type="dxa"/>
            <w:shd w:val="clear" w:color="auto" w:fill="BFBFBF" w:themeFill="background1" w:themeFillShade="BF"/>
          </w:tcPr>
          <w:p w14:paraId="0C52E67D" w14:textId="66FFE87D" w:rsidR="00E34671" w:rsidRPr="00237871" w:rsidRDefault="00237871" w:rsidP="007852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3787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Demonstrated consistent commitment to EDI initiatives</w:t>
            </w:r>
            <w:r w:rsidR="00E34671" w:rsidRPr="0023787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</w:t>
            </w:r>
          </w:p>
          <w:p w14:paraId="7112712F" w14:textId="77777777" w:rsidR="00237871" w:rsidRDefault="00237871" w:rsidP="007852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E8491FE" w14:textId="77777777" w:rsidR="00237871" w:rsidRDefault="00237871" w:rsidP="007852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EB2BCB6" w14:textId="62FF5975" w:rsidR="00E34671" w:rsidRPr="00237871" w:rsidRDefault="00237871" w:rsidP="007852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  </w:t>
            </w:r>
            <w:r w:rsidR="00E34671" w:rsidRPr="00237871">
              <w:rPr>
                <w:rFonts w:ascii="Arial" w:hAnsi="Arial" w:cs="Arial"/>
                <w:b/>
                <w:bCs/>
                <w:sz w:val="22"/>
                <w:szCs w:val="22"/>
              </w:rPr>
              <w:t>/30</w:t>
            </w:r>
          </w:p>
        </w:tc>
        <w:tc>
          <w:tcPr>
            <w:tcW w:w="2764" w:type="dxa"/>
            <w:shd w:val="clear" w:color="auto" w:fill="BFBFBF" w:themeFill="background1" w:themeFillShade="BF"/>
          </w:tcPr>
          <w:p w14:paraId="71102135" w14:textId="75E586D3" w:rsidR="00E34671" w:rsidRPr="00237871" w:rsidRDefault="00237871" w:rsidP="007852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3787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Demonstrable impact of the project on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the target </w:t>
            </w:r>
            <w:r w:rsidRPr="0023787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fir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</w:t>
            </w:r>
            <w:r w:rsidRPr="0023787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/organisation/community/group</w:t>
            </w:r>
          </w:p>
          <w:p w14:paraId="6ECE978E" w14:textId="77777777" w:rsidR="00846D6D" w:rsidRPr="00237871" w:rsidRDefault="00846D6D" w:rsidP="007852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B03BAB3" w14:textId="77777777" w:rsidR="00846D6D" w:rsidRPr="00237871" w:rsidRDefault="00846D6D" w:rsidP="007852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C8890A5" w14:textId="77777777" w:rsidR="00237871" w:rsidRDefault="00237871" w:rsidP="007852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                 </w:t>
            </w:r>
          </w:p>
          <w:p w14:paraId="4FDB8661" w14:textId="48E2D565" w:rsidR="00E34671" w:rsidRPr="00237871" w:rsidRDefault="00237871" w:rsidP="007852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               </w:t>
            </w:r>
            <w:r w:rsidR="00E34671" w:rsidRPr="00237871">
              <w:rPr>
                <w:rFonts w:ascii="Arial" w:hAnsi="Arial" w:cs="Arial"/>
                <w:b/>
                <w:bCs/>
                <w:sz w:val="22"/>
                <w:szCs w:val="22"/>
              </w:rPr>
              <w:t>/40</w:t>
            </w:r>
          </w:p>
        </w:tc>
        <w:tc>
          <w:tcPr>
            <w:tcW w:w="2784" w:type="dxa"/>
            <w:shd w:val="clear" w:color="auto" w:fill="BFBFBF" w:themeFill="background1" w:themeFillShade="BF"/>
          </w:tcPr>
          <w:p w14:paraId="5512855D" w14:textId="4C12D1D9" w:rsidR="00EE7E5F" w:rsidRPr="00237871" w:rsidRDefault="00237871" w:rsidP="007852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3787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Rationale for this type of EDI work and why they do it</w:t>
            </w:r>
          </w:p>
          <w:p w14:paraId="390DF46F" w14:textId="77777777" w:rsidR="00846D6D" w:rsidRPr="00237871" w:rsidRDefault="00846D6D" w:rsidP="007852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70B024D" w14:textId="77777777" w:rsidR="00846D6D" w:rsidRPr="00237871" w:rsidRDefault="00846D6D" w:rsidP="007852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DC921D3" w14:textId="77777777" w:rsidR="00846D6D" w:rsidRPr="00237871" w:rsidRDefault="00846D6D" w:rsidP="007852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21C781A" w14:textId="680A7F30" w:rsidR="00E34671" w:rsidRPr="00237871" w:rsidRDefault="00237871" w:rsidP="007852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</w:t>
            </w:r>
            <w:r w:rsidR="00E34671" w:rsidRPr="00237871">
              <w:rPr>
                <w:rFonts w:ascii="Arial" w:hAnsi="Arial" w:cs="Arial"/>
                <w:b/>
                <w:bCs/>
                <w:sz w:val="22"/>
                <w:szCs w:val="22"/>
              </w:rPr>
              <w:t>/30</w:t>
            </w:r>
          </w:p>
        </w:tc>
        <w:tc>
          <w:tcPr>
            <w:tcW w:w="2646" w:type="dxa"/>
            <w:shd w:val="clear" w:color="auto" w:fill="BFBFBF" w:themeFill="background1" w:themeFillShade="BF"/>
          </w:tcPr>
          <w:p w14:paraId="593847FF" w14:textId="77777777" w:rsidR="00E34671" w:rsidRPr="00441E3F" w:rsidRDefault="00E34671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41E3F">
              <w:rPr>
                <w:rFonts w:ascii="Arial" w:hAnsi="Arial" w:cs="Arial"/>
                <w:b/>
                <w:sz w:val="22"/>
                <w:szCs w:val="22"/>
              </w:rPr>
              <w:t>Final score</w:t>
            </w:r>
          </w:p>
        </w:tc>
      </w:tr>
      <w:tr w:rsidR="00237871" w:rsidRPr="00441E3F" w14:paraId="20F9EC74" w14:textId="77777777" w:rsidTr="00846D6D">
        <w:tc>
          <w:tcPr>
            <w:tcW w:w="0" w:type="auto"/>
          </w:tcPr>
          <w:p w14:paraId="32C8A62F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40295A63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45D4AE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4C0F3B8E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2F8F6C2" w14:textId="1823556D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90EBCD" w14:textId="77777777" w:rsidR="00846D6D" w:rsidRPr="00441E3F" w:rsidRDefault="00846D6D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AB7E948" w14:textId="7F6C90B9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9" w:type="dxa"/>
          </w:tcPr>
          <w:p w14:paraId="4C7D2960" w14:textId="77777777" w:rsidR="00E34671" w:rsidRPr="00441E3F" w:rsidRDefault="00E34671" w:rsidP="00846D6D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4" w:type="dxa"/>
          </w:tcPr>
          <w:p w14:paraId="78A926E2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4" w:type="dxa"/>
          </w:tcPr>
          <w:p w14:paraId="6407AB16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6" w:type="dxa"/>
          </w:tcPr>
          <w:p w14:paraId="153B5A0A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871" w:rsidRPr="00441E3F" w14:paraId="737771F5" w14:textId="77777777" w:rsidTr="00846D6D">
        <w:tc>
          <w:tcPr>
            <w:tcW w:w="0" w:type="auto"/>
          </w:tcPr>
          <w:p w14:paraId="27DC987F" w14:textId="38B2C99A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3DECE047" w14:textId="4364DAA3" w:rsidR="00846D6D" w:rsidRPr="00441E3F" w:rsidRDefault="00846D6D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F2466B3" w14:textId="02849F72" w:rsidR="00846D6D" w:rsidRPr="00441E3F" w:rsidRDefault="00846D6D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34E597A8" w14:textId="77777777" w:rsidR="00846D6D" w:rsidRPr="00441E3F" w:rsidRDefault="00846D6D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2F3648" w14:textId="49425AF2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11A7DA3F" w14:textId="6F6C5EAD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2B79111A" w14:textId="5E91EED5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1F8439CC" w14:textId="2EAA0779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4BED87EB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54D30EA9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3FE65105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9" w:type="dxa"/>
          </w:tcPr>
          <w:p w14:paraId="01BF0EAD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4" w:type="dxa"/>
          </w:tcPr>
          <w:p w14:paraId="19A2BEDE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4" w:type="dxa"/>
          </w:tcPr>
          <w:p w14:paraId="59793994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6" w:type="dxa"/>
          </w:tcPr>
          <w:p w14:paraId="1AA2D2A3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871" w:rsidRPr="00441E3F" w14:paraId="1CC8DDF9" w14:textId="77777777" w:rsidTr="00846D6D">
        <w:tc>
          <w:tcPr>
            <w:tcW w:w="0" w:type="auto"/>
          </w:tcPr>
          <w:p w14:paraId="542C3368" w14:textId="66F7C732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4AA1BEBA" w14:textId="77777777" w:rsidR="00846D6D" w:rsidRPr="00441E3F" w:rsidRDefault="00846D6D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680DC7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61BE348F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4CC8B95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27C646F9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78C22F63" w14:textId="3613919F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9" w:type="dxa"/>
          </w:tcPr>
          <w:p w14:paraId="4CA0D59C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4" w:type="dxa"/>
          </w:tcPr>
          <w:p w14:paraId="512FAA32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4" w:type="dxa"/>
          </w:tcPr>
          <w:p w14:paraId="3DAB704D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6" w:type="dxa"/>
          </w:tcPr>
          <w:p w14:paraId="750004E6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871" w:rsidRPr="00441E3F" w14:paraId="5A6234FC" w14:textId="77777777" w:rsidTr="00846D6D">
        <w:tc>
          <w:tcPr>
            <w:tcW w:w="0" w:type="auto"/>
          </w:tcPr>
          <w:p w14:paraId="404B026F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2F5EB19F" w14:textId="3A1EBF2F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995134" w14:textId="77777777" w:rsidR="00846D6D" w:rsidRPr="00441E3F" w:rsidRDefault="00846D6D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DE0A906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4D18C327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2F6F70F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C7BB2A" w14:textId="4A037D9E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9" w:type="dxa"/>
          </w:tcPr>
          <w:p w14:paraId="18641107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4" w:type="dxa"/>
          </w:tcPr>
          <w:p w14:paraId="51EDFA0E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4" w:type="dxa"/>
          </w:tcPr>
          <w:p w14:paraId="35374FC7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6" w:type="dxa"/>
          </w:tcPr>
          <w:p w14:paraId="25FC47FB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871" w:rsidRPr="00441E3F" w14:paraId="11ECB1F5" w14:textId="77777777" w:rsidTr="00846D6D">
        <w:tc>
          <w:tcPr>
            <w:tcW w:w="0" w:type="auto"/>
          </w:tcPr>
          <w:p w14:paraId="35499937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64DB9E88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4A252E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31B78332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37C3D13E" w14:textId="3CCD1DA5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23F7100B" w14:textId="77777777" w:rsidR="00846D6D" w:rsidRPr="00441E3F" w:rsidRDefault="00846D6D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514973B1" w14:textId="6830EB68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9" w:type="dxa"/>
          </w:tcPr>
          <w:p w14:paraId="09E83EAC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4" w:type="dxa"/>
          </w:tcPr>
          <w:p w14:paraId="2DB8F925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4" w:type="dxa"/>
          </w:tcPr>
          <w:p w14:paraId="64907EF8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6" w:type="dxa"/>
          </w:tcPr>
          <w:p w14:paraId="1663E8F5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F1CB1C1" w14:textId="77777777" w:rsidR="006B1BDB" w:rsidRPr="00441E3F" w:rsidRDefault="006B1BDB">
      <w:pPr>
        <w:rPr>
          <w:rFonts w:ascii="Arial" w:hAnsi="Arial" w:cs="Arial"/>
          <w:sz w:val="22"/>
          <w:szCs w:val="22"/>
        </w:rPr>
      </w:pPr>
    </w:p>
    <w:p w14:paraId="1ADC0FBC" w14:textId="49466D71" w:rsidR="006B1BDB" w:rsidRPr="00441E3F" w:rsidRDefault="00C237DE">
      <w:pPr>
        <w:rPr>
          <w:rFonts w:ascii="Arial" w:hAnsi="Arial" w:cs="Arial"/>
          <w:b/>
          <w:sz w:val="22"/>
          <w:szCs w:val="22"/>
        </w:rPr>
      </w:pPr>
      <w:r w:rsidRPr="00441E3F">
        <w:rPr>
          <w:rFonts w:ascii="Arial" w:hAnsi="Arial" w:cs="Arial"/>
          <w:b/>
          <w:sz w:val="22"/>
          <w:szCs w:val="22"/>
        </w:rPr>
        <w:t>Summary</w:t>
      </w:r>
      <w:r w:rsidR="00B44C36" w:rsidRPr="00441E3F">
        <w:rPr>
          <w:rFonts w:ascii="Arial" w:hAnsi="Arial" w:cs="Arial"/>
          <w:b/>
          <w:sz w:val="22"/>
          <w:szCs w:val="22"/>
        </w:rPr>
        <w:t xml:space="preserve">: </w:t>
      </w:r>
    </w:p>
    <w:sectPr w:rsidR="006B1BDB" w:rsidRPr="00441E3F">
      <w:headerReference w:type="default" r:id="rId7"/>
      <w:pgSz w:w="16840" w:h="1190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3F6024" w14:textId="77777777" w:rsidR="00D003D9" w:rsidRDefault="00D003D9" w:rsidP="00D003D9">
      <w:r>
        <w:separator/>
      </w:r>
    </w:p>
  </w:endnote>
  <w:endnote w:type="continuationSeparator" w:id="0">
    <w:p w14:paraId="2CC89DB4" w14:textId="77777777" w:rsidR="00D003D9" w:rsidRDefault="00D003D9" w:rsidP="00D00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F39913" w14:textId="77777777" w:rsidR="00D003D9" w:rsidRDefault="00D003D9" w:rsidP="00D003D9">
      <w:r>
        <w:separator/>
      </w:r>
    </w:p>
  </w:footnote>
  <w:footnote w:type="continuationSeparator" w:id="0">
    <w:p w14:paraId="296EC548" w14:textId="77777777" w:rsidR="00D003D9" w:rsidRDefault="00D003D9" w:rsidP="00D003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4FF72" w14:textId="0EC1E13C" w:rsidR="00D003D9" w:rsidRPr="00D003D9" w:rsidRDefault="002A7CF1" w:rsidP="00D003D9">
    <w:pPr>
      <w:pStyle w:val="Heading1"/>
      <w:rPr>
        <w:rFonts w:ascii="Arial Bold" w:hAnsi="Arial Bold" w:cs="Arial"/>
        <w:sz w:val="32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3EEA729E" wp14:editId="421A0C42">
          <wp:simplePos x="0" y="0"/>
          <wp:positionH relativeFrom="column">
            <wp:posOffset>2516505</wp:posOffset>
          </wp:positionH>
          <wp:positionV relativeFrom="paragraph">
            <wp:posOffset>-183515</wp:posOffset>
          </wp:positionV>
          <wp:extent cx="3271520" cy="768350"/>
          <wp:effectExtent l="0" t="0" r="508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24 Legal Awards Logo Text Onl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1520" cy="76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03D9">
      <w:rPr>
        <w:noProof/>
      </w:rPr>
      <w:drawing>
        <wp:anchor distT="0" distB="0" distL="114300" distR="114300" simplePos="0" relativeHeight="251660288" behindDoc="0" locked="0" layoutInCell="1" allowOverlap="1" wp14:anchorId="5378F441" wp14:editId="356CEA36">
          <wp:simplePos x="0" y="0"/>
          <wp:positionH relativeFrom="margin">
            <wp:posOffset>-104775</wp:posOffset>
          </wp:positionH>
          <wp:positionV relativeFrom="paragraph">
            <wp:posOffset>-69215</wp:posOffset>
          </wp:positionV>
          <wp:extent cx="2471420" cy="612140"/>
          <wp:effectExtent l="0" t="0" r="508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1420" cy="612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D4509"/>
    <w:multiLevelType w:val="multilevel"/>
    <w:tmpl w:val="534C0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F4153"/>
    <w:multiLevelType w:val="hybridMultilevel"/>
    <w:tmpl w:val="BD784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C50DA"/>
    <w:multiLevelType w:val="hybridMultilevel"/>
    <w:tmpl w:val="FAECB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97040A"/>
    <w:multiLevelType w:val="hybridMultilevel"/>
    <w:tmpl w:val="259A03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C7737F"/>
    <w:multiLevelType w:val="hybridMultilevel"/>
    <w:tmpl w:val="5A805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BDB"/>
    <w:rsid w:val="00042F5D"/>
    <w:rsid w:val="00112E92"/>
    <w:rsid w:val="00237871"/>
    <w:rsid w:val="002A7CF1"/>
    <w:rsid w:val="00441E3F"/>
    <w:rsid w:val="005B398B"/>
    <w:rsid w:val="006B1BDB"/>
    <w:rsid w:val="00785206"/>
    <w:rsid w:val="00846D6D"/>
    <w:rsid w:val="008479DB"/>
    <w:rsid w:val="00854FD4"/>
    <w:rsid w:val="008B2095"/>
    <w:rsid w:val="009C5317"/>
    <w:rsid w:val="00A83B58"/>
    <w:rsid w:val="00AE60D8"/>
    <w:rsid w:val="00AE72C9"/>
    <w:rsid w:val="00B44C36"/>
    <w:rsid w:val="00C237DE"/>
    <w:rsid w:val="00C91E75"/>
    <w:rsid w:val="00D003D9"/>
    <w:rsid w:val="00DF7B9E"/>
    <w:rsid w:val="00E34671"/>
    <w:rsid w:val="00E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8D5C927"/>
  <w15:docId w15:val="{E0B08AE8-82ED-3243-BF2A-450F6B035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C91E75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42F5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003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03D9"/>
  </w:style>
  <w:style w:type="paragraph" w:styleId="Footer">
    <w:name w:val="footer"/>
    <w:basedOn w:val="Normal"/>
    <w:link w:val="FooterChar"/>
    <w:uiPriority w:val="99"/>
    <w:unhideWhenUsed/>
    <w:rsid w:val="00D003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03D9"/>
  </w:style>
  <w:style w:type="paragraph" w:styleId="ListParagraph">
    <w:name w:val="List Paragraph"/>
    <w:basedOn w:val="Normal"/>
    <w:uiPriority w:val="34"/>
    <w:qFormat/>
    <w:rsid w:val="00DF7B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81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13E4F873</Template>
  <TotalTime>4</TotalTime>
  <Pages>3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 Lynch</dc:creator>
  <cp:lastModifiedBy>Jess Uppal</cp:lastModifiedBy>
  <cp:revision>6</cp:revision>
  <dcterms:created xsi:type="dcterms:W3CDTF">2022-11-29T14:56:00Z</dcterms:created>
  <dcterms:modified xsi:type="dcterms:W3CDTF">2023-09-29T12:58:00Z</dcterms:modified>
</cp:coreProperties>
</file>