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3559DB" w14:textId="6F10AE75" w:rsidR="00846D1E" w:rsidRPr="000814D1" w:rsidRDefault="00AE1828">
      <w:pPr>
        <w:rPr>
          <w:rFonts w:ascii="Arial" w:hAnsi="Arial" w:cs="Arial"/>
          <w:b/>
          <w:sz w:val="22"/>
          <w:szCs w:val="22"/>
        </w:rPr>
      </w:pPr>
      <w:r w:rsidRPr="000814D1">
        <w:rPr>
          <w:rFonts w:ascii="Arial" w:hAnsi="Arial" w:cs="Arial"/>
          <w:b/>
          <w:sz w:val="22"/>
          <w:szCs w:val="22"/>
        </w:rPr>
        <w:t>Birmingham Law Society Legal Awards 202</w:t>
      </w:r>
      <w:r w:rsidR="008F1B6B">
        <w:rPr>
          <w:rFonts w:ascii="Arial" w:hAnsi="Arial" w:cs="Arial"/>
          <w:b/>
          <w:sz w:val="22"/>
          <w:szCs w:val="22"/>
        </w:rPr>
        <w:t>4</w:t>
      </w:r>
      <w:r w:rsidRPr="000814D1">
        <w:rPr>
          <w:rFonts w:ascii="Arial" w:hAnsi="Arial" w:cs="Arial"/>
          <w:b/>
          <w:sz w:val="22"/>
          <w:szCs w:val="22"/>
        </w:rPr>
        <w:t xml:space="preserve"> - Marking grids</w:t>
      </w:r>
    </w:p>
    <w:p w14:paraId="6FC4F7A1" w14:textId="77777777" w:rsidR="00846D1E" w:rsidRPr="000814D1" w:rsidRDefault="00846D1E">
      <w:pPr>
        <w:rPr>
          <w:rFonts w:ascii="Arial" w:hAnsi="Arial" w:cs="Arial"/>
          <w:sz w:val="22"/>
          <w:szCs w:val="22"/>
        </w:rPr>
      </w:pPr>
    </w:p>
    <w:p w14:paraId="725CC9DB" w14:textId="171461CC" w:rsidR="00846D1E" w:rsidRPr="000814D1" w:rsidRDefault="00AF14FC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Barrister</w:t>
      </w:r>
      <w:r w:rsidR="00AF16EC">
        <w:rPr>
          <w:rFonts w:ascii="Arial" w:hAnsi="Arial" w:cs="Arial"/>
          <w:b/>
          <w:sz w:val="22"/>
          <w:szCs w:val="22"/>
        </w:rPr>
        <w:t xml:space="preserve"> of the Year</w:t>
      </w:r>
      <w:r>
        <w:rPr>
          <w:rFonts w:ascii="Arial" w:hAnsi="Arial" w:cs="Arial"/>
          <w:b/>
          <w:sz w:val="22"/>
          <w:szCs w:val="22"/>
        </w:rPr>
        <w:t xml:space="preserve"> (over 10 years’ call)</w:t>
      </w:r>
      <w:bookmarkStart w:id="0" w:name="_GoBack"/>
      <w:bookmarkEnd w:id="0"/>
    </w:p>
    <w:p w14:paraId="05AB3841" w14:textId="77777777" w:rsidR="003A46AA" w:rsidRPr="000814D1" w:rsidRDefault="003A46AA" w:rsidP="003A46AA">
      <w:pPr>
        <w:rPr>
          <w:rFonts w:ascii="Arial" w:eastAsia="Times New Roman" w:hAnsi="Arial" w:cs="Arial"/>
          <w:color w:val="000000"/>
          <w:sz w:val="22"/>
          <w:szCs w:val="22"/>
        </w:rPr>
      </w:pPr>
    </w:p>
    <w:p w14:paraId="14B4B92B" w14:textId="6EAA1A18" w:rsidR="00AF16EC" w:rsidRDefault="00AF16EC" w:rsidP="00AF16EC">
      <w:pPr>
        <w:rPr>
          <w:rFonts w:ascii="Arial" w:hAnsi="Arial" w:cs="Arial"/>
          <w:sz w:val="22"/>
          <w:szCs w:val="22"/>
        </w:rPr>
      </w:pPr>
      <w:r w:rsidRPr="00515B1F">
        <w:rPr>
          <w:rFonts w:ascii="Arial" w:hAnsi="Arial" w:cs="Arial"/>
          <w:sz w:val="22"/>
          <w:szCs w:val="22"/>
        </w:rPr>
        <w:t xml:space="preserve">The winner of this category will be </w:t>
      </w:r>
      <w:proofErr w:type="gramStart"/>
      <w:r w:rsidRPr="00515B1F">
        <w:rPr>
          <w:rFonts w:ascii="Arial" w:hAnsi="Arial" w:cs="Arial"/>
          <w:sz w:val="22"/>
          <w:szCs w:val="22"/>
        </w:rPr>
        <w:t>a</w:t>
      </w:r>
      <w:r>
        <w:rPr>
          <w:rFonts w:ascii="Arial" w:hAnsi="Arial" w:cs="Arial"/>
          <w:sz w:val="22"/>
          <w:szCs w:val="22"/>
        </w:rPr>
        <w:t>n</w:t>
      </w:r>
      <w:proofErr w:type="gramEnd"/>
      <w:r>
        <w:rPr>
          <w:rFonts w:ascii="Arial" w:hAnsi="Arial" w:cs="Arial"/>
          <w:sz w:val="22"/>
          <w:szCs w:val="22"/>
        </w:rPr>
        <w:t xml:space="preserve"> </w:t>
      </w:r>
      <w:r w:rsidR="00E36494">
        <w:rPr>
          <w:rFonts w:ascii="Arial" w:hAnsi="Arial" w:cs="Arial"/>
          <w:sz w:val="22"/>
          <w:szCs w:val="22"/>
        </w:rPr>
        <w:t>barrister with over 10 years’ call</w:t>
      </w:r>
      <w:r>
        <w:rPr>
          <w:rFonts w:ascii="Arial" w:hAnsi="Arial" w:cs="Arial"/>
          <w:sz w:val="22"/>
          <w:szCs w:val="22"/>
        </w:rPr>
        <w:t xml:space="preserve"> who has made a consistent and significant contribution within the Birmingham region. This may be demonstrated through the individual’s involvement in particular cases and/or external projects and organisations, but in all cases, the judges will expect to see strong evidence of leadership, teamwork, and a commitment to excellence. The judges will expect the winner to demonstrate a high calibre of work and in particular, an exceptional ability to lead matters of significant complexity or sensitivity. This award is open to all </w:t>
      </w:r>
      <w:r w:rsidR="00E36494">
        <w:rPr>
          <w:rFonts w:ascii="Arial" w:hAnsi="Arial" w:cs="Arial"/>
          <w:sz w:val="22"/>
          <w:szCs w:val="22"/>
        </w:rPr>
        <w:t>barristers with over 10 years’ call</w:t>
      </w:r>
      <w:r>
        <w:rPr>
          <w:rFonts w:ascii="Arial" w:hAnsi="Arial" w:cs="Arial"/>
          <w:sz w:val="22"/>
          <w:szCs w:val="22"/>
        </w:rPr>
        <w:t xml:space="preserve"> who practi</w:t>
      </w:r>
      <w:r w:rsidR="00E36494">
        <w:rPr>
          <w:rFonts w:ascii="Arial" w:hAnsi="Arial" w:cs="Arial"/>
          <w:sz w:val="22"/>
          <w:szCs w:val="22"/>
        </w:rPr>
        <w:t>s</w:t>
      </w:r>
      <w:r>
        <w:rPr>
          <w:rFonts w:ascii="Arial" w:hAnsi="Arial" w:cs="Arial"/>
          <w:sz w:val="22"/>
          <w:szCs w:val="22"/>
        </w:rPr>
        <w:t xml:space="preserve">e in Birmingham and the surrounding area. </w:t>
      </w:r>
    </w:p>
    <w:p w14:paraId="6BB5BE29" w14:textId="77777777" w:rsidR="003A46AA" w:rsidRPr="000814D1" w:rsidRDefault="003A46AA" w:rsidP="003A46AA">
      <w:pPr>
        <w:rPr>
          <w:rFonts w:ascii="Arial" w:eastAsia="Times New Roman" w:hAnsi="Arial" w:cs="Arial"/>
          <w:color w:val="000000"/>
          <w:sz w:val="22"/>
          <w:szCs w:val="22"/>
        </w:rPr>
      </w:pPr>
    </w:p>
    <w:p w14:paraId="49F5DC5E" w14:textId="1499CF63" w:rsidR="003A46AA" w:rsidRPr="000814D1" w:rsidRDefault="003A46AA" w:rsidP="003A46AA">
      <w:pPr>
        <w:rPr>
          <w:rFonts w:ascii="Arial" w:eastAsia="Times New Roman" w:hAnsi="Arial" w:cs="Arial"/>
          <w:sz w:val="22"/>
          <w:szCs w:val="22"/>
        </w:rPr>
      </w:pPr>
      <w:r w:rsidRPr="000814D1">
        <w:rPr>
          <w:rFonts w:ascii="Arial" w:eastAsia="Times New Roman" w:hAnsi="Arial" w:cs="Arial"/>
          <w:color w:val="000000"/>
          <w:sz w:val="22"/>
          <w:szCs w:val="22"/>
        </w:rPr>
        <w:t>At each stage marks are out of 100 but this will be converted for an overall score. Shortlisting will be 30% of overall mark with 70% being</w:t>
      </w:r>
    </w:p>
    <w:p w14:paraId="7813E9A0" w14:textId="77777777" w:rsidR="003A46AA" w:rsidRPr="000814D1" w:rsidRDefault="003A46AA" w:rsidP="003A46AA">
      <w:pPr>
        <w:rPr>
          <w:rFonts w:ascii="Arial" w:eastAsia="Times New Roman" w:hAnsi="Arial" w:cs="Arial"/>
          <w:sz w:val="22"/>
          <w:szCs w:val="22"/>
        </w:rPr>
      </w:pPr>
      <w:r w:rsidRPr="000814D1">
        <w:rPr>
          <w:rFonts w:ascii="Arial" w:eastAsia="Times New Roman" w:hAnsi="Arial" w:cs="Arial"/>
          <w:color w:val="000000"/>
          <w:sz w:val="22"/>
          <w:szCs w:val="22"/>
        </w:rPr>
        <w:t>awarded after interview.</w:t>
      </w:r>
    </w:p>
    <w:p w14:paraId="2EF68A0D" w14:textId="77777777" w:rsidR="003A46AA" w:rsidRPr="000814D1" w:rsidRDefault="003A46AA" w:rsidP="003A46AA">
      <w:pPr>
        <w:rPr>
          <w:rFonts w:ascii="Arial" w:eastAsia="Times New Roman" w:hAnsi="Arial" w:cs="Arial"/>
          <w:sz w:val="22"/>
          <w:szCs w:val="22"/>
        </w:rPr>
      </w:pPr>
    </w:p>
    <w:p w14:paraId="431ACFFE" w14:textId="77777777" w:rsidR="003A46AA" w:rsidRPr="000814D1" w:rsidRDefault="003A46AA" w:rsidP="003A46AA">
      <w:pPr>
        <w:rPr>
          <w:rFonts w:ascii="Arial" w:eastAsia="Times New Roman" w:hAnsi="Arial" w:cs="Arial"/>
          <w:sz w:val="22"/>
          <w:szCs w:val="22"/>
        </w:rPr>
      </w:pPr>
      <w:r w:rsidRPr="000814D1">
        <w:rPr>
          <w:rFonts w:ascii="Arial" w:eastAsia="Times New Roman" w:hAnsi="Arial" w:cs="Arial"/>
          <w:color w:val="000000"/>
          <w:sz w:val="22"/>
          <w:szCs w:val="22"/>
        </w:rPr>
        <w:t xml:space="preserve">Emphasis is on </w:t>
      </w:r>
      <w:r w:rsidRPr="000814D1">
        <w:rPr>
          <w:rFonts w:ascii="Arial" w:eastAsia="Times New Roman" w:hAnsi="Arial" w:cs="Arial"/>
          <w:b/>
          <w:bCs/>
          <w:color w:val="000000"/>
          <w:sz w:val="22"/>
          <w:szCs w:val="22"/>
        </w:rPr>
        <w:t>activity over the last 12 months</w:t>
      </w:r>
    </w:p>
    <w:p w14:paraId="76AA10BF" w14:textId="77777777" w:rsidR="003A46AA" w:rsidRPr="000814D1" w:rsidRDefault="003A46AA" w:rsidP="003A46AA">
      <w:pPr>
        <w:rPr>
          <w:rFonts w:ascii="Arial" w:eastAsia="Times New Roman" w:hAnsi="Arial" w:cs="Arial"/>
          <w:sz w:val="22"/>
          <w:szCs w:val="22"/>
        </w:rPr>
      </w:pPr>
    </w:p>
    <w:p w14:paraId="7551688B" w14:textId="47A2BD6B" w:rsidR="003A46AA" w:rsidRPr="000814D1" w:rsidRDefault="003A46AA" w:rsidP="003A46AA">
      <w:pPr>
        <w:rPr>
          <w:rFonts w:ascii="Arial" w:eastAsia="Times New Roman" w:hAnsi="Arial" w:cs="Arial"/>
          <w:sz w:val="22"/>
          <w:szCs w:val="22"/>
        </w:rPr>
      </w:pPr>
      <w:r w:rsidRPr="000814D1">
        <w:rPr>
          <w:rFonts w:ascii="Arial" w:eastAsia="Times New Roman" w:hAnsi="Arial" w:cs="Arial"/>
          <w:color w:val="000000"/>
          <w:sz w:val="22"/>
          <w:szCs w:val="22"/>
        </w:rPr>
        <w:t xml:space="preserve">Judges are asked to please provide a summary of comments on the category and why the winner wins </w:t>
      </w:r>
      <w:r w:rsidR="004B3E8F" w:rsidRPr="000814D1">
        <w:rPr>
          <w:rFonts w:ascii="Arial" w:eastAsia="Times New Roman" w:hAnsi="Arial" w:cs="Arial"/>
          <w:color w:val="000000"/>
          <w:sz w:val="22"/>
          <w:szCs w:val="22"/>
        </w:rPr>
        <w:t>e.g.</w:t>
      </w:r>
      <w:r w:rsidRPr="000814D1">
        <w:rPr>
          <w:rFonts w:ascii="Arial" w:eastAsia="Times New Roman" w:hAnsi="Arial" w:cs="Arial"/>
          <w:color w:val="000000"/>
          <w:sz w:val="22"/>
          <w:szCs w:val="22"/>
        </w:rPr>
        <w:t xml:space="preserve"> outstanding contribution/quality of work which may be used at the awards evening.</w:t>
      </w:r>
    </w:p>
    <w:p w14:paraId="4F2491C2" w14:textId="77777777" w:rsidR="003A46AA" w:rsidRPr="000814D1" w:rsidRDefault="003A46AA" w:rsidP="003A46AA">
      <w:pPr>
        <w:rPr>
          <w:rFonts w:ascii="Arial" w:eastAsia="Times New Roman" w:hAnsi="Arial" w:cs="Arial"/>
          <w:sz w:val="22"/>
          <w:szCs w:val="22"/>
        </w:rPr>
      </w:pPr>
    </w:p>
    <w:p w14:paraId="5B18B199" w14:textId="77777777" w:rsidR="00846D1E" w:rsidRPr="000814D1" w:rsidRDefault="00846D1E">
      <w:pPr>
        <w:rPr>
          <w:rFonts w:ascii="Arial" w:hAnsi="Arial" w:cs="Arial"/>
          <w:sz w:val="22"/>
          <w:szCs w:val="22"/>
        </w:rPr>
      </w:pPr>
    </w:p>
    <w:p w14:paraId="5D62123F" w14:textId="77777777" w:rsidR="00846D1E" w:rsidRPr="000814D1" w:rsidRDefault="00846D1E">
      <w:pPr>
        <w:rPr>
          <w:rFonts w:ascii="Arial" w:hAnsi="Arial" w:cs="Arial"/>
          <w:b/>
          <w:sz w:val="22"/>
          <w:szCs w:val="22"/>
        </w:rPr>
      </w:pPr>
    </w:p>
    <w:tbl>
      <w:tblPr>
        <w:tblStyle w:val="a"/>
        <w:tblW w:w="15168" w:type="dxa"/>
        <w:tblInd w:w="-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29"/>
        <w:gridCol w:w="2107"/>
        <w:gridCol w:w="3314"/>
        <w:gridCol w:w="2087"/>
        <w:gridCol w:w="2356"/>
        <w:gridCol w:w="1950"/>
        <w:gridCol w:w="1325"/>
      </w:tblGrid>
      <w:tr w:rsidR="00846D1E" w:rsidRPr="000814D1" w14:paraId="600689DD" w14:textId="77777777" w:rsidTr="004B3E8F">
        <w:tc>
          <w:tcPr>
            <w:tcW w:w="2029" w:type="dxa"/>
            <w:shd w:val="clear" w:color="auto" w:fill="D0CECE"/>
          </w:tcPr>
          <w:p w14:paraId="1662E8A9" w14:textId="77777777" w:rsidR="00846D1E" w:rsidRPr="000814D1" w:rsidRDefault="004F2494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0814D1">
              <w:rPr>
                <w:rFonts w:ascii="Arial" w:hAnsi="Arial" w:cs="Arial"/>
                <w:b/>
                <w:sz w:val="22"/>
                <w:szCs w:val="22"/>
              </w:rPr>
              <w:t>Name of candidate</w:t>
            </w:r>
          </w:p>
          <w:p w14:paraId="6B8452D7" w14:textId="77777777" w:rsidR="00846D1E" w:rsidRPr="000814D1" w:rsidRDefault="00846D1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107" w:type="dxa"/>
            <w:shd w:val="clear" w:color="auto" w:fill="D0CECE"/>
          </w:tcPr>
          <w:p w14:paraId="4E6AEBD4" w14:textId="77777777" w:rsidR="00846D1E" w:rsidRPr="000814D1" w:rsidRDefault="004F2494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0814D1">
              <w:rPr>
                <w:rFonts w:ascii="Arial" w:hAnsi="Arial" w:cs="Arial"/>
                <w:b/>
                <w:sz w:val="22"/>
                <w:szCs w:val="22"/>
              </w:rPr>
              <w:t>Demonstrated</w:t>
            </w:r>
          </w:p>
          <w:p w14:paraId="76E6093E" w14:textId="77777777" w:rsidR="00846D1E" w:rsidRPr="000814D1" w:rsidRDefault="004F2494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0814D1">
              <w:rPr>
                <w:rFonts w:ascii="Arial" w:hAnsi="Arial" w:cs="Arial"/>
                <w:b/>
                <w:sz w:val="22"/>
                <w:szCs w:val="22"/>
              </w:rPr>
              <w:t xml:space="preserve">excellence in </w:t>
            </w:r>
            <w:r w:rsidRPr="000814D1">
              <w:rPr>
                <w:rFonts w:ascii="Arial" w:hAnsi="Arial" w:cs="Arial"/>
                <w:b/>
                <w:sz w:val="22"/>
                <w:szCs w:val="22"/>
                <w:u w:val="single"/>
              </w:rPr>
              <w:t>both</w:t>
            </w:r>
            <w:r w:rsidRPr="000814D1">
              <w:rPr>
                <w:rFonts w:ascii="Arial" w:hAnsi="Arial" w:cs="Arial"/>
                <w:b/>
                <w:sz w:val="22"/>
                <w:szCs w:val="22"/>
              </w:rPr>
              <w:t xml:space="preserve"> leadership and in teamwork</w:t>
            </w:r>
          </w:p>
          <w:p w14:paraId="71FD7892" w14:textId="77777777" w:rsidR="00846D1E" w:rsidRPr="000814D1" w:rsidRDefault="00846D1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24076C5B" w14:textId="77777777" w:rsidR="00846D1E" w:rsidRPr="000814D1" w:rsidRDefault="00846D1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4BD4A784" w14:textId="77777777" w:rsidR="00846D1E" w:rsidRPr="000814D1" w:rsidRDefault="00846D1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382B3F3B" w14:textId="77777777" w:rsidR="00846D1E" w:rsidRPr="000814D1" w:rsidRDefault="00846D1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6AF856D7" w14:textId="77777777" w:rsidR="004B3E8F" w:rsidRPr="000814D1" w:rsidRDefault="004B3E8F">
            <w:pPr>
              <w:rPr>
                <w:rFonts w:ascii="Arial" w:hAnsi="Arial" w:cs="Arial"/>
                <w:b/>
                <w:sz w:val="22"/>
                <w:szCs w:val="22"/>
              </w:rPr>
            </w:pPr>
            <w:bookmarkStart w:id="1" w:name="_gjdgxs" w:colFirst="0" w:colLast="0"/>
            <w:bookmarkEnd w:id="1"/>
          </w:p>
          <w:p w14:paraId="3231D90D" w14:textId="54286F1D" w:rsidR="00846D1E" w:rsidRPr="000814D1" w:rsidRDefault="004F2494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0814D1">
              <w:rPr>
                <w:rFonts w:ascii="Arial" w:hAnsi="Arial" w:cs="Arial"/>
                <w:b/>
                <w:sz w:val="22"/>
                <w:szCs w:val="22"/>
              </w:rPr>
              <w:t>/20</w:t>
            </w:r>
          </w:p>
        </w:tc>
        <w:tc>
          <w:tcPr>
            <w:tcW w:w="3314" w:type="dxa"/>
            <w:shd w:val="clear" w:color="auto" w:fill="D0CECE"/>
          </w:tcPr>
          <w:p w14:paraId="3D609EDD" w14:textId="334EB845" w:rsidR="00846D1E" w:rsidRPr="000814D1" w:rsidRDefault="004F2494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0814D1">
              <w:rPr>
                <w:rFonts w:ascii="Arial" w:hAnsi="Arial" w:cs="Arial"/>
                <w:b/>
                <w:sz w:val="22"/>
                <w:szCs w:val="22"/>
              </w:rPr>
              <w:t>High calibre cases in their field of expertise i.e. demanding/complex</w:t>
            </w:r>
            <w:r w:rsidR="00AF16EC">
              <w:rPr>
                <w:rFonts w:ascii="Arial" w:hAnsi="Arial" w:cs="Arial"/>
                <w:b/>
                <w:sz w:val="22"/>
                <w:szCs w:val="22"/>
              </w:rPr>
              <w:t>, of significant sensitivity,</w:t>
            </w:r>
            <w:r w:rsidRPr="000814D1">
              <w:rPr>
                <w:rFonts w:ascii="Arial" w:hAnsi="Arial" w:cs="Arial"/>
                <w:b/>
                <w:sz w:val="22"/>
                <w:szCs w:val="22"/>
              </w:rPr>
              <w:t xml:space="preserve"> not necessarily high value</w:t>
            </w:r>
          </w:p>
          <w:p w14:paraId="3EBB67A4" w14:textId="77777777" w:rsidR="00846D1E" w:rsidRPr="000814D1" w:rsidRDefault="00846D1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3683D2E0" w14:textId="77777777" w:rsidR="00846D1E" w:rsidRPr="000814D1" w:rsidRDefault="00846D1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7A3D9C1C" w14:textId="77777777" w:rsidR="00846D1E" w:rsidRPr="000814D1" w:rsidRDefault="00846D1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289ADBFA" w14:textId="77777777" w:rsidR="00846D1E" w:rsidRPr="000814D1" w:rsidRDefault="00846D1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57F5DEC2" w14:textId="77777777" w:rsidR="00846D1E" w:rsidRPr="000814D1" w:rsidRDefault="00846D1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0E6FA99F" w14:textId="1BD21A03" w:rsidR="00846D1E" w:rsidRPr="000814D1" w:rsidRDefault="004F2494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0814D1">
              <w:rPr>
                <w:rFonts w:ascii="Arial" w:hAnsi="Arial" w:cs="Arial"/>
                <w:b/>
                <w:sz w:val="22"/>
                <w:szCs w:val="22"/>
              </w:rPr>
              <w:t>/20</w:t>
            </w:r>
          </w:p>
        </w:tc>
        <w:tc>
          <w:tcPr>
            <w:tcW w:w="2087" w:type="dxa"/>
            <w:shd w:val="clear" w:color="auto" w:fill="D0CECE"/>
          </w:tcPr>
          <w:p w14:paraId="6CCAF6E0" w14:textId="77589326" w:rsidR="00846D1E" w:rsidRPr="000814D1" w:rsidRDefault="004F2494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0814D1">
              <w:rPr>
                <w:rFonts w:ascii="Arial" w:hAnsi="Arial" w:cs="Arial"/>
                <w:b/>
                <w:sz w:val="22"/>
                <w:szCs w:val="22"/>
              </w:rPr>
              <w:t xml:space="preserve">Contribution to Birmingham </w:t>
            </w:r>
          </w:p>
          <w:p w14:paraId="416DDF78" w14:textId="46562555" w:rsidR="00846D1E" w:rsidRPr="000814D1" w:rsidRDefault="004F2494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0814D1">
              <w:rPr>
                <w:rFonts w:ascii="Arial" w:hAnsi="Arial" w:cs="Arial"/>
                <w:b/>
                <w:sz w:val="22"/>
                <w:szCs w:val="22"/>
              </w:rPr>
              <w:t xml:space="preserve">Community/ organisations e.g. BLS, Midlands Circuit </w:t>
            </w:r>
          </w:p>
          <w:p w14:paraId="2F22CE3E" w14:textId="77777777" w:rsidR="00846D1E" w:rsidRPr="000814D1" w:rsidRDefault="00846D1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654EFD95" w14:textId="77777777" w:rsidR="00846D1E" w:rsidRPr="000814D1" w:rsidRDefault="00846D1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22632DE6" w14:textId="77777777" w:rsidR="00846D1E" w:rsidRPr="000814D1" w:rsidRDefault="00846D1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51E49231" w14:textId="77777777" w:rsidR="00846D1E" w:rsidRPr="000814D1" w:rsidRDefault="004F2494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0814D1">
              <w:rPr>
                <w:rFonts w:ascii="Arial" w:hAnsi="Arial" w:cs="Arial"/>
                <w:b/>
                <w:sz w:val="22"/>
                <w:szCs w:val="22"/>
              </w:rPr>
              <w:t>/20</w:t>
            </w:r>
          </w:p>
        </w:tc>
        <w:tc>
          <w:tcPr>
            <w:tcW w:w="2356" w:type="dxa"/>
            <w:shd w:val="clear" w:color="auto" w:fill="D0CECE"/>
          </w:tcPr>
          <w:p w14:paraId="48C94023" w14:textId="77777777" w:rsidR="00846D1E" w:rsidRPr="000814D1" w:rsidRDefault="004F2494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0814D1">
              <w:rPr>
                <w:rFonts w:ascii="Arial" w:hAnsi="Arial" w:cs="Arial"/>
                <w:b/>
                <w:sz w:val="22"/>
                <w:szCs w:val="22"/>
              </w:rPr>
              <w:t xml:space="preserve">Contribution to </w:t>
            </w:r>
          </w:p>
          <w:p w14:paraId="6BAE4C7D" w14:textId="77777777" w:rsidR="00846D1E" w:rsidRPr="000814D1" w:rsidRDefault="004F2494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0814D1">
              <w:rPr>
                <w:rFonts w:ascii="Arial" w:hAnsi="Arial" w:cs="Arial"/>
                <w:b/>
                <w:sz w:val="22"/>
                <w:szCs w:val="22"/>
              </w:rPr>
              <w:t>voluntary/charitable activities</w:t>
            </w:r>
          </w:p>
          <w:p w14:paraId="18B94615" w14:textId="77777777" w:rsidR="00846D1E" w:rsidRPr="000814D1" w:rsidRDefault="00846D1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16C2520C" w14:textId="77777777" w:rsidR="00846D1E" w:rsidRPr="000814D1" w:rsidRDefault="00846D1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37D2559A" w14:textId="77777777" w:rsidR="00846D1E" w:rsidRPr="000814D1" w:rsidRDefault="00846D1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1B2AB41D" w14:textId="77777777" w:rsidR="00846D1E" w:rsidRPr="000814D1" w:rsidRDefault="00846D1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504C74BB" w14:textId="77777777" w:rsidR="00846D1E" w:rsidRPr="000814D1" w:rsidRDefault="00846D1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63A2F176" w14:textId="77777777" w:rsidR="004B3E8F" w:rsidRPr="000814D1" w:rsidRDefault="004B3E8F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151BC558" w14:textId="4F900880" w:rsidR="00846D1E" w:rsidRPr="000814D1" w:rsidRDefault="004F2494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0814D1">
              <w:rPr>
                <w:rFonts w:ascii="Arial" w:hAnsi="Arial" w:cs="Arial"/>
                <w:b/>
                <w:sz w:val="22"/>
                <w:szCs w:val="22"/>
              </w:rPr>
              <w:t>/20</w:t>
            </w:r>
          </w:p>
        </w:tc>
        <w:tc>
          <w:tcPr>
            <w:tcW w:w="1950" w:type="dxa"/>
            <w:shd w:val="clear" w:color="auto" w:fill="D0CECE"/>
          </w:tcPr>
          <w:p w14:paraId="656E806E" w14:textId="2DC2EE7C" w:rsidR="00846D1E" w:rsidRPr="000814D1" w:rsidRDefault="004F2494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0814D1">
              <w:rPr>
                <w:rFonts w:ascii="Arial" w:hAnsi="Arial" w:cs="Arial"/>
                <w:b/>
                <w:sz w:val="22"/>
                <w:szCs w:val="22"/>
              </w:rPr>
              <w:t>Positive impact on reputation of the Bar/legal profession</w:t>
            </w:r>
          </w:p>
          <w:p w14:paraId="5B41F664" w14:textId="77777777" w:rsidR="00846D1E" w:rsidRPr="000814D1" w:rsidRDefault="00846D1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0C9652E4" w14:textId="77777777" w:rsidR="00846D1E" w:rsidRPr="000814D1" w:rsidRDefault="00846D1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7DF6B244" w14:textId="77777777" w:rsidR="00846D1E" w:rsidRPr="000814D1" w:rsidRDefault="00846D1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317332CD" w14:textId="77777777" w:rsidR="004B3E8F" w:rsidRPr="000814D1" w:rsidRDefault="004B3E8F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1D9C2A42" w14:textId="77777777" w:rsidR="004B3E8F" w:rsidRPr="000814D1" w:rsidRDefault="004B3E8F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166E000A" w14:textId="09BD47BC" w:rsidR="00846D1E" w:rsidRPr="000814D1" w:rsidRDefault="004F2494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0814D1">
              <w:rPr>
                <w:rFonts w:ascii="Arial" w:hAnsi="Arial" w:cs="Arial"/>
                <w:b/>
                <w:sz w:val="22"/>
                <w:szCs w:val="22"/>
              </w:rPr>
              <w:t xml:space="preserve"> /20</w:t>
            </w:r>
          </w:p>
        </w:tc>
        <w:tc>
          <w:tcPr>
            <w:tcW w:w="1325" w:type="dxa"/>
            <w:shd w:val="clear" w:color="auto" w:fill="D0CECE"/>
          </w:tcPr>
          <w:p w14:paraId="15044638" w14:textId="77777777" w:rsidR="00846D1E" w:rsidRPr="000814D1" w:rsidRDefault="004F2494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0814D1">
              <w:rPr>
                <w:rFonts w:ascii="Arial" w:hAnsi="Arial" w:cs="Arial"/>
                <w:b/>
                <w:sz w:val="22"/>
                <w:szCs w:val="22"/>
              </w:rPr>
              <w:t>Final score</w:t>
            </w:r>
          </w:p>
        </w:tc>
      </w:tr>
      <w:tr w:rsidR="00846D1E" w:rsidRPr="000814D1" w14:paraId="20C88D5E" w14:textId="77777777" w:rsidTr="004B3E8F">
        <w:tc>
          <w:tcPr>
            <w:tcW w:w="2029" w:type="dxa"/>
          </w:tcPr>
          <w:p w14:paraId="75E3D3F9" w14:textId="77777777" w:rsidR="00846D1E" w:rsidRPr="000814D1" w:rsidRDefault="00846D1E">
            <w:pPr>
              <w:rPr>
                <w:rFonts w:ascii="Arial" w:hAnsi="Arial" w:cs="Arial"/>
                <w:sz w:val="22"/>
                <w:szCs w:val="22"/>
              </w:rPr>
            </w:pPr>
          </w:p>
          <w:p w14:paraId="4047FEDA" w14:textId="77777777" w:rsidR="00846D1E" w:rsidRPr="000814D1" w:rsidRDefault="00846D1E">
            <w:pPr>
              <w:rPr>
                <w:rFonts w:ascii="Arial" w:hAnsi="Arial" w:cs="Arial"/>
                <w:sz w:val="22"/>
                <w:szCs w:val="22"/>
              </w:rPr>
            </w:pPr>
          </w:p>
          <w:p w14:paraId="2508D3BA" w14:textId="77777777" w:rsidR="00846D1E" w:rsidRPr="000814D1" w:rsidRDefault="00846D1E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07" w:type="dxa"/>
          </w:tcPr>
          <w:p w14:paraId="5EAF5AF0" w14:textId="77777777" w:rsidR="00846D1E" w:rsidRPr="000814D1" w:rsidRDefault="00846D1E">
            <w:pPr>
              <w:rPr>
                <w:rFonts w:ascii="Arial" w:hAnsi="Arial" w:cs="Arial"/>
                <w:sz w:val="22"/>
                <w:szCs w:val="22"/>
              </w:rPr>
            </w:pPr>
          </w:p>
          <w:p w14:paraId="08409743" w14:textId="77777777" w:rsidR="00846D1E" w:rsidRPr="000814D1" w:rsidRDefault="00846D1E">
            <w:pPr>
              <w:rPr>
                <w:rFonts w:ascii="Arial" w:hAnsi="Arial" w:cs="Arial"/>
                <w:sz w:val="22"/>
                <w:szCs w:val="22"/>
              </w:rPr>
            </w:pPr>
          </w:p>
          <w:p w14:paraId="30F7924C" w14:textId="77777777" w:rsidR="00846D1E" w:rsidRPr="000814D1" w:rsidRDefault="00846D1E">
            <w:pPr>
              <w:rPr>
                <w:rFonts w:ascii="Arial" w:hAnsi="Arial" w:cs="Arial"/>
                <w:sz w:val="22"/>
                <w:szCs w:val="22"/>
              </w:rPr>
            </w:pPr>
          </w:p>
          <w:p w14:paraId="24B446DA" w14:textId="77777777" w:rsidR="00846D1E" w:rsidRPr="000814D1" w:rsidRDefault="00846D1E">
            <w:pPr>
              <w:rPr>
                <w:rFonts w:ascii="Arial" w:hAnsi="Arial" w:cs="Arial"/>
                <w:sz w:val="22"/>
                <w:szCs w:val="22"/>
              </w:rPr>
            </w:pPr>
          </w:p>
          <w:p w14:paraId="330ED97C" w14:textId="77777777" w:rsidR="00846D1E" w:rsidRPr="000814D1" w:rsidRDefault="00846D1E">
            <w:pPr>
              <w:rPr>
                <w:rFonts w:ascii="Arial" w:hAnsi="Arial" w:cs="Arial"/>
                <w:sz w:val="22"/>
                <w:szCs w:val="22"/>
              </w:rPr>
            </w:pPr>
          </w:p>
          <w:p w14:paraId="5BBA3E0A" w14:textId="77777777" w:rsidR="00846D1E" w:rsidRPr="000814D1" w:rsidRDefault="00846D1E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314" w:type="dxa"/>
          </w:tcPr>
          <w:p w14:paraId="12EAF73A" w14:textId="77777777" w:rsidR="00846D1E" w:rsidRPr="000814D1" w:rsidRDefault="00846D1E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87" w:type="dxa"/>
          </w:tcPr>
          <w:p w14:paraId="5B1B2DA2" w14:textId="77777777" w:rsidR="00846D1E" w:rsidRPr="000814D1" w:rsidRDefault="00846D1E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56" w:type="dxa"/>
          </w:tcPr>
          <w:p w14:paraId="3CB27738" w14:textId="77777777" w:rsidR="00846D1E" w:rsidRPr="000814D1" w:rsidRDefault="00846D1E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50" w:type="dxa"/>
          </w:tcPr>
          <w:p w14:paraId="2594713E" w14:textId="77777777" w:rsidR="00846D1E" w:rsidRPr="000814D1" w:rsidRDefault="00846D1E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25" w:type="dxa"/>
          </w:tcPr>
          <w:p w14:paraId="4AC91F74" w14:textId="77777777" w:rsidR="00846D1E" w:rsidRPr="000814D1" w:rsidRDefault="00846D1E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B3E8F" w:rsidRPr="000814D1" w14:paraId="0F14C558" w14:textId="77777777" w:rsidTr="004B3E8F">
        <w:tc>
          <w:tcPr>
            <w:tcW w:w="2029" w:type="dxa"/>
          </w:tcPr>
          <w:p w14:paraId="1F0AF181" w14:textId="77777777" w:rsidR="004B3E8F" w:rsidRPr="000814D1" w:rsidRDefault="004B3E8F">
            <w:pPr>
              <w:rPr>
                <w:rFonts w:ascii="Arial" w:hAnsi="Arial" w:cs="Arial"/>
                <w:sz w:val="22"/>
                <w:szCs w:val="22"/>
              </w:rPr>
            </w:pPr>
          </w:p>
          <w:p w14:paraId="793D3E9A" w14:textId="77777777" w:rsidR="004B3E8F" w:rsidRPr="000814D1" w:rsidRDefault="004B3E8F">
            <w:pPr>
              <w:rPr>
                <w:rFonts w:ascii="Arial" w:hAnsi="Arial" w:cs="Arial"/>
                <w:sz w:val="22"/>
                <w:szCs w:val="22"/>
              </w:rPr>
            </w:pPr>
          </w:p>
          <w:p w14:paraId="7B8E91A6" w14:textId="77777777" w:rsidR="004B3E8F" w:rsidRPr="000814D1" w:rsidRDefault="004B3E8F">
            <w:pPr>
              <w:rPr>
                <w:rFonts w:ascii="Arial" w:hAnsi="Arial" w:cs="Arial"/>
                <w:sz w:val="22"/>
                <w:szCs w:val="22"/>
              </w:rPr>
            </w:pPr>
          </w:p>
          <w:p w14:paraId="0A6762AB" w14:textId="77777777" w:rsidR="004B3E8F" w:rsidRPr="000814D1" w:rsidRDefault="004B3E8F">
            <w:pPr>
              <w:rPr>
                <w:rFonts w:ascii="Arial" w:hAnsi="Arial" w:cs="Arial"/>
                <w:sz w:val="22"/>
                <w:szCs w:val="22"/>
              </w:rPr>
            </w:pPr>
          </w:p>
          <w:p w14:paraId="3157766D" w14:textId="77777777" w:rsidR="004B3E8F" w:rsidRPr="000814D1" w:rsidRDefault="004B3E8F">
            <w:pPr>
              <w:rPr>
                <w:rFonts w:ascii="Arial" w:hAnsi="Arial" w:cs="Arial"/>
                <w:sz w:val="22"/>
                <w:szCs w:val="22"/>
              </w:rPr>
            </w:pPr>
          </w:p>
          <w:p w14:paraId="1F4843BB" w14:textId="77777777" w:rsidR="004B3E8F" w:rsidRPr="000814D1" w:rsidRDefault="004B3E8F">
            <w:pPr>
              <w:rPr>
                <w:rFonts w:ascii="Arial" w:hAnsi="Arial" w:cs="Arial"/>
                <w:sz w:val="22"/>
                <w:szCs w:val="22"/>
              </w:rPr>
            </w:pPr>
          </w:p>
          <w:p w14:paraId="2A0FFB7E" w14:textId="0366F16B" w:rsidR="004B3E8F" w:rsidRPr="000814D1" w:rsidRDefault="004B3E8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07" w:type="dxa"/>
          </w:tcPr>
          <w:p w14:paraId="422FCD64" w14:textId="77777777" w:rsidR="004B3E8F" w:rsidRPr="000814D1" w:rsidRDefault="004B3E8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314" w:type="dxa"/>
          </w:tcPr>
          <w:p w14:paraId="3EE74D25" w14:textId="77777777" w:rsidR="004B3E8F" w:rsidRPr="000814D1" w:rsidRDefault="004B3E8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87" w:type="dxa"/>
          </w:tcPr>
          <w:p w14:paraId="4A8759C9" w14:textId="77777777" w:rsidR="004B3E8F" w:rsidRPr="000814D1" w:rsidRDefault="004B3E8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56" w:type="dxa"/>
          </w:tcPr>
          <w:p w14:paraId="458C4996" w14:textId="77777777" w:rsidR="004B3E8F" w:rsidRPr="000814D1" w:rsidRDefault="004B3E8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50" w:type="dxa"/>
          </w:tcPr>
          <w:p w14:paraId="31EFE9F7" w14:textId="77777777" w:rsidR="004B3E8F" w:rsidRPr="000814D1" w:rsidRDefault="004B3E8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25" w:type="dxa"/>
          </w:tcPr>
          <w:p w14:paraId="5BEF86D7" w14:textId="77777777" w:rsidR="004B3E8F" w:rsidRPr="000814D1" w:rsidRDefault="004B3E8F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B3E8F" w:rsidRPr="000814D1" w14:paraId="64FFC3E6" w14:textId="77777777" w:rsidTr="004B3E8F">
        <w:tc>
          <w:tcPr>
            <w:tcW w:w="2029" w:type="dxa"/>
          </w:tcPr>
          <w:p w14:paraId="46A56435" w14:textId="77777777" w:rsidR="004B3E8F" w:rsidRPr="000814D1" w:rsidRDefault="004B3E8F">
            <w:pPr>
              <w:rPr>
                <w:rFonts w:ascii="Arial" w:hAnsi="Arial" w:cs="Arial"/>
                <w:sz w:val="22"/>
                <w:szCs w:val="22"/>
              </w:rPr>
            </w:pPr>
          </w:p>
          <w:p w14:paraId="3860F705" w14:textId="77777777" w:rsidR="004B3E8F" w:rsidRPr="000814D1" w:rsidRDefault="004B3E8F">
            <w:pPr>
              <w:rPr>
                <w:rFonts w:ascii="Arial" w:hAnsi="Arial" w:cs="Arial"/>
                <w:sz w:val="22"/>
                <w:szCs w:val="22"/>
              </w:rPr>
            </w:pPr>
          </w:p>
          <w:p w14:paraId="13DCCA27" w14:textId="77777777" w:rsidR="004B3E8F" w:rsidRPr="000814D1" w:rsidRDefault="004B3E8F">
            <w:pPr>
              <w:rPr>
                <w:rFonts w:ascii="Arial" w:hAnsi="Arial" w:cs="Arial"/>
                <w:sz w:val="22"/>
                <w:szCs w:val="22"/>
              </w:rPr>
            </w:pPr>
          </w:p>
          <w:p w14:paraId="7F9674E8" w14:textId="77777777" w:rsidR="004B3E8F" w:rsidRPr="000814D1" w:rsidRDefault="004B3E8F">
            <w:pPr>
              <w:rPr>
                <w:rFonts w:ascii="Arial" w:hAnsi="Arial" w:cs="Arial"/>
                <w:sz w:val="22"/>
                <w:szCs w:val="22"/>
              </w:rPr>
            </w:pPr>
          </w:p>
          <w:p w14:paraId="6AFA3978" w14:textId="77777777" w:rsidR="004B3E8F" w:rsidRPr="000814D1" w:rsidRDefault="004B3E8F">
            <w:pPr>
              <w:rPr>
                <w:rFonts w:ascii="Arial" w:hAnsi="Arial" w:cs="Arial"/>
                <w:sz w:val="22"/>
                <w:szCs w:val="22"/>
              </w:rPr>
            </w:pPr>
          </w:p>
          <w:p w14:paraId="4DF2CE09" w14:textId="77777777" w:rsidR="004B3E8F" w:rsidRPr="000814D1" w:rsidRDefault="004B3E8F">
            <w:pPr>
              <w:rPr>
                <w:rFonts w:ascii="Arial" w:hAnsi="Arial" w:cs="Arial"/>
                <w:sz w:val="22"/>
                <w:szCs w:val="22"/>
              </w:rPr>
            </w:pPr>
          </w:p>
          <w:p w14:paraId="0D5FDA5B" w14:textId="1C7BA197" w:rsidR="004B3E8F" w:rsidRPr="000814D1" w:rsidRDefault="004B3E8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07" w:type="dxa"/>
          </w:tcPr>
          <w:p w14:paraId="31487F05" w14:textId="77777777" w:rsidR="004B3E8F" w:rsidRPr="000814D1" w:rsidRDefault="004B3E8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314" w:type="dxa"/>
          </w:tcPr>
          <w:p w14:paraId="453DB1DE" w14:textId="77777777" w:rsidR="004B3E8F" w:rsidRPr="000814D1" w:rsidRDefault="004B3E8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87" w:type="dxa"/>
          </w:tcPr>
          <w:p w14:paraId="6ADD5D53" w14:textId="77777777" w:rsidR="004B3E8F" w:rsidRPr="000814D1" w:rsidRDefault="004B3E8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56" w:type="dxa"/>
          </w:tcPr>
          <w:p w14:paraId="49522486" w14:textId="77777777" w:rsidR="004B3E8F" w:rsidRPr="000814D1" w:rsidRDefault="004B3E8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50" w:type="dxa"/>
          </w:tcPr>
          <w:p w14:paraId="6F500DC1" w14:textId="77777777" w:rsidR="004B3E8F" w:rsidRPr="000814D1" w:rsidRDefault="004B3E8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25" w:type="dxa"/>
          </w:tcPr>
          <w:p w14:paraId="6D2CA696" w14:textId="77777777" w:rsidR="004B3E8F" w:rsidRPr="000814D1" w:rsidRDefault="004B3E8F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B3E8F" w:rsidRPr="000814D1" w14:paraId="7B78006B" w14:textId="77777777" w:rsidTr="004B3E8F">
        <w:tc>
          <w:tcPr>
            <w:tcW w:w="2029" w:type="dxa"/>
          </w:tcPr>
          <w:p w14:paraId="5C994E59" w14:textId="77777777" w:rsidR="004B3E8F" w:rsidRPr="000814D1" w:rsidRDefault="004B3E8F">
            <w:pPr>
              <w:rPr>
                <w:rFonts w:ascii="Arial" w:hAnsi="Arial" w:cs="Arial"/>
                <w:sz w:val="22"/>
                <w:szCs w:val="22"/>
              </w:rPr>
            </w:pPr>
          </w:p>
          <w:p w14:paraId="6DDB9E6F" w14:textId="77777777" w:rsidR="004B3E8F" w:rsidRPr="000814D1" w:rsidRDefault="004B3E8F">
            <w:pPr>
              <w:rPr>
                <w:rFonts w:ascii="Arial" w:hAnsi="Arial" w:cs="Arial"/>
                <w:sz w:val="22"/>
                <w:szCs w:val="22"/>
              </w:rPr>
            </w:pPr>
          </w:p>
          <w:p w14:paraId="22426063" w14:textId="77777777" w:rsidR="004B3E8F" w:rsidRPr="000814D1" w:rsidRDefault="004B3E8F">
            <w:pPr>
              <w:rPr>
                <w:rFonts w:ascii="Arial" w:hAnsi="Arial" w:cs="Arial"/>
                <w:sz w:val="22"/>
                <w:szCs w:val="22"/>
              </w:rPr>
            </w:pPr>
          </w:p>
          <w:p w14:paraId="14EFDD81" w14:textId="77777777" w:rsidR="004B3E8F" w:rsidRPr="000814D1" w:rsidRDefault="004B3E8F">
            <w:pPr>
              <w:rPr>
                <w:rFonts w:ascii="Arial" w:hAnsi="Arial" w:cs="Arial"/>
                <w:sz w:val="22"/>
                <w:szCs w:val="22"/>
              </w:rPr>
            </w:pPr>
          </w:p>
          <w:p w14:paraId="30655729" w14:textId="77777777" w:rsidR="004B3E8F" w:rsidRPr="000814D1" w:rsidRDefault="004B3E8F">
            <w:pPr>
              <w:rPr>
                <w:rFonts w:ascii="Arial" w:hAnsi="Arial" w:cs="Arial"/>
                <w:sz w:val="22"/>
                <w:szCs w:val="22"/>
              </w:rPr>
            </w:pPr>
          </w:p>
          <w:p w14:paraId="7AA12936" w14:textId="77777777" w:rsidR="004B3E8F" w:rsidRPr="000814D1" w:rsidRDefault="004B3E8F">
            <w:pPr>
              <w:rPr>
                <w:rFonts w:ascii="Arial" w:hAnsi="Arial" w:cs="Arial"/>
                <w:sz w:val="22"/>
                <w:szCs w:val="22"/>
              </w:rPr>
            </w:pPr>
          </w:p>
          <w:p w14:paraId="61F55C6E" w14:textId="3ACD8CD9" w:rsidR="004B3E8F" w:rsidRPr="000814D1" w:rsidRDefault="004B3E8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07" w:type="dxa"/>
          </w:tcPr>
          <w:p w14:paraId="1CE7DE80" w14:textId="77777777" w:rsidR="004B3E8F" w:rsidRPr="000814D1" w:rsidRDefault="004B3E8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314" w:type="dxa"/>
          </w:tcPr>
          <w:p w14:paraId="064F959E" w14:textId="77777777" w:rsidR="004B3E8F" w:rsidRPr="000814D1" w:rsidRDefault="004B3E8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87" w:type="dxa"/>
          </w:tcPr>
          <w:p w14:paraId="362B7BF5" w14:textId="77777777" w:rsidR="004B3E8F" w:rsidRPr="000814D1" w:rsidRDefault="004B3E8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56" w:type="dxa"/>
          </w:tcPr>
          <w:p w14:paraId="3D3F2A44" w14:textId="77777777" w:rsidR="004B3E8F" w:rsidRPr="000814D1" w:rsidRDefault="004B3E8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50" w:type="dxa"/>
          </w:tcPr>
          <w:p w14:paraId="3B453863" w14:textId="77777777" w:rsidR="004B3E8F" w:rsidRPr="000814D1" w:rsidRDefault="004B3E8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25" w:type="dxa"/>
          </w:tcPr>
          <w:p w14:paraId="699104F4" w14:textId="77777777" w:rsidR="004B3E8F" w:rsidRPr="000814D1" w:rsidRDefault="004B3E8F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B3E8F" w:rsidRPr="000814D1" w14:paraId="0C46F9BD" w14:textId="77777777" w:rsidTr="004B3E8F">
        <w:tc>
          <w:tcPr>
            <w:tcW w:w="2029" w:type="dxa"/>
          </w:tcPr>
          <w:p w14:paraId="23C001DF" w14:textId="77777777" w:rsidR="004B3E8F" w:rsidRPr="000814D1" w:rsidRDefault="004B3E8F">
            <w:pPr>
              <w:rPr>
                <w:rFonts w:ascii="Arial" w:hAnsi="Arial" w:cs="Arial"/>
                <w:sz w:val="22"/>
                <w:szCs w:val="22"/>
              </w:rPr>
            </w:pPr>
          </w:p>
          <w:p w14:paraId="654DD685" w14:textId="77777777" w:rsidR="004B3E8F" w:rsidRPr="000814D1" w:rsidRDefault="004B3E8F">
            <w:pPr>
              <w:rPr>
                <w:rFonts w:ascii="Arial" w:hAnsi="Arial" w:cs="Arial"/>
                <w:sz w:val="22"/>
                <w:szCs w:val="22"/>
              </w:rPr>
            </w:pPr>
          </w:p>
          <w:p w14:paraId="00E5C5C4" w14:textId="77777777" w:rsidR="004B3E8F" w:rsidRPr="000814D1" w:rsidRDefault="004B3E8F">
            <w:pPr>
              <w:rPr>
                <w:rFonts w:ascii="Arial" w:hAnsi="Arial" w:cs="Arial"/>
                <w:sz w:val="22"/>
                <w:szCs w:val="22"/>
              </w:rPr>
            </w:pPr>
          </w:p>
          <w:p w14:paraId="08283094" w14:textId="77777777" w:rsidR="004B3E8F" w:rsidRPr="000814D1" w:rsidRDefault="004B3E8F">
            <w:pPr>
              <w:rPr>
                <w:rFonts w:ascii="Arial" w:hAnsi="Arial" w:cs="Arial"/>
                <w:sz w:val="22"/>
                <w:szCs w:val="22"/>
              </w:rPr>
            </w:pPr>
          </w:p>
          <w:p w14:paraId="09E179B5" w14:textId="2A06D4EF" w:rsidR="004B3E8F" w:rsidRPr="000814D1" w:rsidRDefault="004B3E8F">
            <w:pPr>
              <w:rPr>
                <w:rFonts w:ascii="Arial" w:hAnsi="Arial" w:cs="Arial"/>
                <w:sz w:val="22"/>
                <w:szCs w:val="22"/>
              </w:rPr>
            </w:pPr>
          </w:p>
          <w:p w14:paraId="63238B2F" w14:textId="77777777" w:rsidR="004B3E8F" w:rsidRPr="000814D1" w:rsidRDefault="004B3E8F">
            <w:pPr>
              <w:rPr>
                <w:rFonts w:ascii="Arial" w:hAnsi="Arial" w:cs="Arial"/>
                <w:sz w:val="22"/>
                <w:szCs w:val="22"/>
              </w:rPr>
            </w:pPr>
          </w:p>
          <w:p w14:paraId="4F4E4D10" w14:textId="08DC637D" w:rsidR="004B3E8F" w:rsidRPr="000814D1" w:rsidRDefault="004B3E8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07" w:type="dxa"/>
          </w:tcPr>
          <w:p w14:paraId="09EF4013" w14:textId="77777777" w:rsidR="004B3E8F" w:rsidRPr="000814D1" w:rsidRDefault="004B3E8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314" w:type="dxa"/>
          </w:tcPr>
          <w:p w14:paraId="3A79C38A" w14:textId="77777777" w:rsidR="004B3E8F" w:rsidRPr="000814D1" w:rsidRDefault="004B3E8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87" w:type="dxa"/>
          </w:tcPr>
          <w:p w14:paraId="6C4F462B" w14:textId="77777777" w:rsidR="004B3E8F" w:rsidRPr="000814D1" w:rsidRDefault="004B3E8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56" w:type="dxa"/>
          </w:tcPr>
          <w:p w14:paraId="3843D2F0" w14:textId="77777777" w:rsidR="004B3E8F" w:rsidRPr="000814D1" w:rsidRDefault="004B3E8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50" w:type="dxa"/>
          </w:tcPr>
          <w:p w14:paraId="1D0009A5" w14:textId="77777777" w:rsidR="004B3E8F" w:rsidRPr="000814D1" w:rsidRDefault="004B3E8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25" w:type="dxa"/>
          </w:tcPr>
          <w:p w14:paraId="257ECB38" w14:textId="77777777" w:rsidR="004B3E8F" w:rsidRPr="000814D1" w:rsidRDefault="004B3E8F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7DF3B5A5" w14:textId="77777777" w:rsidR="00846D1E" w:rsidRPr="000814D1" w:rsidRDefault="00846D1E">
      <w:pPr>
        <w:rPr>
          <w:rFonts w:ascii="Arial" w:hAnsi="Arial" w:cs="Arial"/>
          <w:sz w:val="22"/>
          <w:szCs w:val="22"/>
        </w:rPr>
      </w:pPr>
    </w:p>
    <w:p w14:paraId="098C680A" w14:textId="66AC5985" w:rsidR="00846D1E" w:rsidRPr="000814D1" w:rsidRDefault="004F2494">
      <w:pPr>
        <w:rPr>
          <w:rFonts w:ascii="Arial" w:hAnsi="Arial" w:cs="Arial"/>
          <w:b/>
          <w:sz w:val="22"/>
          <w:szCs w:val="22"/>
        </w:rPr>
      </w:pPr>
      <w:r w:rsidRPr="000814D1">
        <w:rPr>
          <w:rFonts w:ascii="Arial" w:hAnsi="Arial" w:cs="Arial"/>
          <w:b/>
          <w:sz w:val="22"/>
          <w:szCs w:val="22"/>
        </w:rPr>
        <w:t>Summary</w:t>
      </w:r>
      <w:r w:rsidR="004B3E8F" w:rsidRPr="000814D1">
        <w:rPr>
          <w:rFonts w:ascii="Arial" w:hAnsi="Arial" w:cs="Arial"/>
          <w:b/>
          <w:sz w:val="22"/>
          <w:szCs w:val="22"/>
        </w:rPr>
        <w:t xml:space="preserve">: </w:t>
      </w:r>
    </w:p>
    <w:sectPr w:rsidR="00846D1E" w:rsidRPr="000814D1">
      <w:headerReference w:type="default" r:id="rId6"/>
      <w:pgSz w:w="16840" w:h="1190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15F089" w14:textId="77777777" w:rsidR="00E53393" w:rsidRDefault="00E53393" w:rsidP="00E76CA8">
      <w:r>
        <w:separator/>
      </w:r>
    </w:p>
  </w:endnote>
  <w:endnote w:type="continuationSeparator" w:id="0">
    <w:p w14:paraId="152E1534" w14:textId="77777777" w:rsidR="00E53393" w:rsidRDefault="00E53393" w:rsidP="00E76C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Bold">
    <w:altName w:val="Arial"/>
    <w:panose1 w:val="020B070402020202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CCECA7F" w14:textId="77777777" w:rsidR="00E53393" w:rsidRDefault="00E53393" w:rsidP="00E76CA8">
      <w:r>
        <w:separator/>
      </w:r>
    </w:p>
  </w:footnote>
  <w:footnote w:type="continuationSeparator" w:id="0">
    <w:p w14:paraId="72802A69" w14:textId="77777777" w:rsidR="00E53393" w:rsidRDefault="00E53393" w:rsidP="00E76C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4EE205" w14:textId="6EBA0812" w:rsidR="00E76CA8" w:rsidRPr="00E76CA8" w:rsidRDefault="001F36F5" w:rsidP="00E76CA8">
    <w:pPr>
      <w:pStyle w:val="Heading1"/>
      <w:rPr>
        <w:rFonts w:ascii="Arial Bold" w:hAnsi="Arial Bold" w:cs="Arial"/>
        <w:sz w:val="32"/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71D48F0D" wp14:editId="5CAEF7C8">
          <wp:simplePos x="0" y="0"/>
          <wp:positionH relativeFrom="column">
            <wp:posOffset>2356485</wp:posOffset>
          </wp:positionH>
          <wp:positionV relativeFrom="paragraph">
            <wp:posOffset>-225425</wp:posOffset>
          </wp:positionV>
          <wp:extent cx="3271520" cy="768350"/>
          <wp:effectExtent l="0" t="0" r="508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024 Legal Awards Logo Text Only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71520" cy="768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76CA8">
      <w:rPr>
        <w:noProof/>
      </w:rPr>
      <w:drawing>
        <wp:anchor distT="0" distB="0" distL="114300" distR="114300" simplePos="0" relativeHeight="251659264" behindDoc="0" locked="0" layoutInCell="1" allowOverlap="1" wp14:anchorId="23B0D2B6" wp14:editId="7AACA0DC">
          <wp:simplePos x="0" y="0"/>
          <wp:positionH relativeFrom="margin">
            <wp:posOffset>-104775</wp:posOffset>
          </wp:positionH>
          <wp:positionV relativeFrom="paragraph">
            <wp:posOffset>-69215</wp:posOffset>
          </wp:positionV>
          <wp:extent cx="2471420" cy="612140"/>
          <wp:effectExtent l="0" t="0" r="5080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1420" cy="6121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6D1E"/>
    <w:rsid w:val="00057E5C"/>
    <w:rsid w:val="000814D1"/>
    <w:rsid w:val="001F36F5"/>
    <w:rsid w:val="003A46AA"/>
    <w:rsid w:val="00437E54"/>
    <w:rsid w:val="004B3E8F"/>
    <w:rsid w:val="004F2494"/>
    <w:rsid w:val="00707BD3"/>
    <w:rsid w:val="00764DA2"/>
    <w:rsid w:val="00846D1E"/>
    <w:rsid w:val="008F1B6B"/>
    <w:rsid w:val="00AE1828"/>
    <w:rsid w:val="00AF14FC"/>
    <w:rsid w:val="00AF16EC"/>
    <w:rsid w:val="00E36494"/>
    <w:rsid w:val="00E53393"/>
    <w:rsid w:val="00E76CA8"/>
    <w:rsid w:val="00FA20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D8313CE"/>
  <w15:docId w15:val="{E0B08AE8-82ED-3243-BF2A-450F6B0353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paragraph" w:styleId="NormalWeb">
    <w:name w:val="Normal (Web)"/>
    <w:basedOn w:val="Normal"/>
    <w:uiPriority w:val="99"/>
    <w:semiHidden/>
    <w:unhideWhenUsed/>
    <w:rsid w:val="003A46AA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E76CA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76CA8"/>
  </w:style>
  <w:style w:type="paragraph" w:styleId="Footer">
    <w:name w:val="footer"/>
    <w:basedOn w:val="Normal"/>
    <w:link w:val="FooterChar"/>
    <w:uiPriority w:val="99"/>
    <w:unhideWhenUsed/>
    <w:rsid w:val="00E76CA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76C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8609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7AF4BF86</Template>
  <TotalTime>18</TotalTime>
  <Pages>2</Pages>
  <Words>258</Words>
  <Characters>1474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Becky Lynch</dc:creator>
  <cp:lastModifiedBy>Jess Uppal</cp:lastModifiedBy>
  <cp:revision>12</cp:revision>
  <dcterms:created xsi:type="dcterms:W3CDTF">2019-12-02T14:28:00Z</dcterms:created>
  <dcterms:modified xsi:type="dcterms:W3CDTF">2023-09-29T14:42:00Z</dcterms:modified>
</cp:coreProperties>
</file>