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2160" w14:textId="0168D803" w:rsidR="00FE2892" w:rsidRPr="00F90096" w:rsidRDefault="00FE2892" w:rsidP="00F3570A">
      <w:pPr>
        <w:ind w:left="567" w:hanging="567"/>
        <w:rPr>
          <w:rFonts w:ascii="Arial" w:hAnsi="Arial" w:cs="Arial"/>
          <w:b/>
          <w:bCs/>
          <w:sz w:val="22"/>
          <w:szCs w:val="22"/>
        </w:rPr>
      </w:pPr>
    </w:p>
    <w:p w14:paraId="49028C26" w14:textId="77777777" w:rsidR="006728F6" w:rsidRDefault="006728F6" w:rsidP="001F0FF2">
      <w:pPr>
        <w:ind w:left="567" w:hanging="567"/>
        <w:rPr>
          <w:rFonts w:ascii="Arial" w:hAnsi="Arial" w:cs="Arial"/>
          <w:b/>
          <w:bCs/>
          <w:sz w:val="22"/>
          <w:szCs w:val="22"/>
        </w:rPr>
      </w:pPr>
    </w:p>
    <w:p w14:paraId="0AB9307C" w14:textId="1F924234" w:rsidR="001F0FF2" w:rsidRPr="00F90096" w:rsidRDefault="001F0FF2" w:rsidP="001F0FF2">
      <w:pPr>
        <w:ind w:left="567" w:hanging="567"/>
        <w:rPr>
          <w:rFonts w:ascii="Arial" w:hAnsi="Arial" w:cs="Arial"/>
          <w:b/>
          <w:bCs/>
          <w:sz w:val="22"/>
          <w:szCs w:val="22"/>
        </w:rPr>
      </w:pPr>
      <w:bookmarkStart w:id="0" w:name="_GoBack"/>
      <w:bookmarkEnd w:id="0"/>
      <w:r w:rsidRPr="00F90096">
        <w:rPr>
          <w:rFonts w:ascii="Arial" w:hAnsi="Arial" w:cs="Arial"/>
          <w:b/>
          <w:bCs/>
          <w:sz w:val="22"/>
          <w:szCs w:val="22"/>
        </w:rPr>
        <w:t>CRITERIA TO BE APPLIED (</w:t>
      </w:r>
      <w:r w:rsidR="00F90096" w:rsidRPr="00F90096">
        <w:rPr>
          <w:rFonts w:ascii="Arial" w:hAnsi="Arial" w:cs="Arial"/>
          <w:b/>
          <w:bCs/>
          <w:sz w:val="22"/>
          <w:szCs w:val="22"/>
        </w:rPr>
        <w:t>Birmingham Law Society Pro Bono Award</w:t>
      </w:r>
      <w:r w:rsidRPr="00F90096">
        <w:rPr>
          <w:rFonts w:ascii="Arial" w:hAnsi="Arial" w:cs="Arial"/>
          <w:b/>
          <w:bCs/>
          <w:sz w:val="22"/>
          <w:szCs w:val="22"/>
        </w:rPr>
        <w:t>):</w:t>
      </w:r>
    </w:p>
    <w:p w14:paraId="704A9DB4" w14:textId="6654AE23" w:rsidR="00515B1F" w:rsidRPr="00F90096" w:rsidRDefault="00515B1F" w:rsidP="00F3570A">
      <w:pPr>
        <w:ind w:left="567" w:hanging="567"/>
        <w:rPr>
          <w:rFonts w:ascii="Arial" w:hAnsi="Arial" w:cs="Arial"/>
          <w:b/>
          <w:bCs/>
          <w:sz w:val="22"/>
          <w:szCs w:val="22"/>
        </w:rPr>
      </w:pPr>
    </w:p>
    <w:p w14:paraId="59A969C0" w14:textId="36CCF024" w:rsidR="00515B1F" w:rsidRPr="00F90096" w:rsidRDefault="00515B1F" w:rsidP="00F3570A">
      <w:pPr>
        <w:ind w:left="567" w:hanging="567"/>
        <w:rPr>
          <w:rFonts w:ascii="Arial" w:hAnsi="Arial" w:cs="Arial"/>
          <w:b/>
          <w:bCs/>
          <w:sz w:val="22"/>
          <w:szCs w:val="22"/>
        </w:rPr>
      </w:pPr>
      <w:r w:rsidRPr="00F90096">
        <w:rPr>
          <w:rFonts w:ascii="Arial" w:hAnsi="Arial" w:cs="Arial"/>
          <w:b/>
          <w:bCs/>
          <w:sz w:val="22"/>
          <w:szCs w:val="22"/>
        </w:rPr>
        <w:t>Summary:</w:t>
      </w:r>
    </w:p>
    <w:p w14:paraId="6F2556A3" w14:textId="77777777" w:rsidR="00F90096" w:rsidRPr="00F90096" w:rsidRDefault="00F90096" w:rsidP="00F3570A">
      <w:pPr>
        <w:ind w:left="567" w:hanging="567"/>
        <w:rPr>
          <w:rFonts w:ascii="Arial" w:hAnsi="Arial" w:cs="Arial"/>
          <w:b/>
          <w:bCs/>
          <w:sz w:val="22"/>
          <w:szCs w:val="22"/>
        </w:rPr>
      </w:pPr>
    </w:p>
    <w:p w14:paraId="58AEC8B2" w14:textId="7BE3D9FA" w:rsidR="00F90096" w:rsidRPr="00F90096" w:rsidRDefault="00F90096" w:rsidP="00F90096">
      <w:pPr>
        <w:rPr>
          <w:rFonts w:ascii="Arial" w:hAnsi="Arial" w:cs="Arial"/>
          <w:sz w:val="22"/>
          <w:szCs w:val="22"/>
        </w:rPr>
      </w:pPr>
      <w:r w:rsidRPr="00F90096">
        <w:rPr>
          <w:rFonts w:ascii="Arial" w:hAnsi="Arial" w:cs="Arial"/>
          <w:sz w:val="22"/>
          <w:szCs w:val="22"/>
        </w:rPr>
        <w:t xml:space="preserve">Individuals, firms, teams and organisations that have made an outstanding contribution to pro bono during </w:t>
      </w:r>
      <w:r w:rsidR="003A1079">
        <w:rPr>
          <w:rFonts w:ascii="Arial" w:hAnsi="Arial" w:cs="Arial"/>
          <w:sz w:val="22"/>
          <w:szCs w:val="22"/>
        </w:rPr>
        <w:t>the last year</w:t>
      </w:r>
      <w:r w:rsidRPr="00F90096">
        <w:rPr>
          <w:rFonts w:ascii="Arial" w:hAnsi="Arial" w:cs="Arial"/>
          <w:sz w:val="22"/>
          <w:szCs w:val="22"/>
        </w:rPr>
        <w:t xml:space="preserve"> may be nominated for this category. The contribution to pro bono may include work done on a specific case, evidence of a general commitment to pro bono and/or work done via a pro bono project or clinic. Nominations for collaborative pro bono initiatives are also welcome. Pro bono work is any work that meets the definition contained in the Joint Pro Bono Protocol, which is ‘legal advice or representation provided by lawyers in the public interest including to individuals, charities and community groups who cannot afford to pay for that advice or representation and where public and alternative means of funding are not available’. This would include pro bono work undertaken by any university pro bono initiative.</w:t>
      </w:r>
    </w:p>
    <w:p w14:paraId="04531DF7" w14:textId="77777777" w:rsidR="00F90096" w:rsidRPr="00F90096" w:rsidRDefault="00F90096" w:rsidP="00F90096">
      <w:pPr>
        <w:rPr>
          <w:rFonts w:ascii="Arial" w:hAnsi="Arial" w:cs="Arial"/>
          <w:sz w:val="22"/>
          <w:szCs w:val="22"/>
        </w:rPr>
      </w:pPr>
    </w:p>
    <w:p w14:paraId="22933CE9" w14:textId="744CA8D8" w:rsidR="005D6B75" w:rsidRPr="00F90096" w:rsidRDefault="00AA2EA1" w:rsidP="00AA2EA1">
      <w:pPr>
        <w:rPr>
          <w:rFonts w:ascii="Arial" w:hAnsi="Arial" w:cs="Arial"/>
          <w:b/>
          <w:bCs/>
          <w:sz w:val="22"/>
          <w:szCs w:val="22"/>
        </w:rPr>
      </w:pPr>
      <w:r w:rsidRPr="00F90096">
        <w:rPr>
          <w:rFonts w:ascii="Arial" w:hAnsi="Arial" w:cs="Arial"/>
          <w:b/>
          <w:bCs/>
          <w:sz w:val="22"/>
          <w:szCs w:val="22"/>
        </w:rPr>
        <w:t>Instructions on preparing your application.</w:t>
      </w:r>
    </w:p>
    <w:p w14:paraId="3BF64AB9" w14:textId="77777777" w:rsidR="00AA2EA1" w:rsidRPr="00F90096" w:rsidRDefault="00AA2EA1" w:rsidP="00AA2EA1">
      <w:pPr>
        <w:rPr>
          <w:rFonts w:ascii="Arial" w:hAnsi="Arial" w:cs="Arial"/>
          <w:b/>
          <w:bCs/>
          <w:sz w:val="22"/>
          <w:szCs w:val="22"/>
        </w:rPr>
      </w:pPr>
    </w:p>
    <w:p w14:paraId="45D50E26" w14:textId="77777777"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Do not exceed the word limit. Any words over the stipulated limit will not be read/or considered.</w:t>
      </w:r>
    </w:p>
    <w:p w14:paraId="198CAAA3" w14:textId="77777777" w:rsidR="00AA2EA1" w:rsidRPr="00F90096" w:rsidRDefault="00AA2EA1" w:rsidP="00AA2EA1">
      <w:pPr>
        <w:pStyle w:val="BodyText"/>
        <w:rPr>
          <w:rFonts w:ascii="Arial" w:hAnsi="Arial" w:cs="Arial"/>
          <w:sz w:val="22"/>
          <w:szCs w:val="22"/>
        </w:rPr>
      </w:pPr>
    </w:p>
    <w:p w14:paraId="447AF918" w14:textId="359658A8"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Do not supply any additional information/material as it will not be considered.</w:t>
      </w:r>
    </w:p>
    <w:p w14:paraId="3CB2EB4E" w14:textId="77777777" w:rsidR="00AA2EA1" w:rsidRPr="00F90096" w:rsidRDefault="00AA2EA1" w:rsidP="00AA2EA1">
      <w:pPr>
        <w:pStyle w:val="BodyText"/>
        <w:rPr>
          <w:rFonts w:ascii="Arial" w:hAnsi="Arial" w:cs="Arial"/>
          <w:sz w:val="22"/>
          <w:szCs w:val="22"/>
        </w:rPr>
      </w:pPr>
    </w:p>
    <w:p w14:paraId="36F9E428" w14:textId="4F334930"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Your application will only be assessed on the text you provide so please do take time and care when preparing your text.</w:t>
      </w:r>
      <w:r w:rsidR="003A1079">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F90096" w:rsidRDefault="00AA2EA1" w:rsidP="00AA2EA1">
      <w:pPr>
        <w:pStyle w:val="BodyText"/>
        <w:rPr>
          <w:rFonts w:ascii="Arial" w:hAnsi="Arial" w:cs="Arial"/>
          <w:sz w:val="22"/>
          <w:szCs w:val="22"/>
        </w:rPr>
      </w:pPr>
    </w:p>
    <w:p w14:paraId="7E582387" w14:textId="77777777"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Please provide your application typed up on an A4 size paper ensuring at the top of the document you have inserted:</w:t>
      </w:r>
    </w:p>
    <w:p w14:paraId="1657F3E6" w14:textId="77777777" w:rsidR="00AA2EA1" w:rsidRPr="00F90096" w:rsidRDefault="00AA2EA1" w:rsidP="00AA2EA1">
      <w:pPr>
        <w:pStyle w:val="BodyText"/>
        <w:tabs>
          <w:tab w:val="left" w:pos="4270"/>
        </w:tabs>
        <w:ind w:left="360" w:firstLine="4320"/>
        <w:rPr>
          <w:rFonts w:ascii="Arial" w:hAnsi="Arial" w:cs="Arial"/>
          <w:sz w:val="22"/>
          <w:szCs w:val="22"/>
        </w:rPr>
      </w:pPr>
    </w:p>
    <w:p w14:paraId="35919DA1" w14:textId="77777777" w:rsidR="007C5C04" w:rsidRPr="000D2F56" w:rsidRDefault="007C5C04" w:rsidP="007C5C04">
      <w:pPr>
        <w:pStyle w:val="BodyText"/>
        <w:numPr>
          <w:ilvl w:val="0"/>
          <w:numId w:val="11"/>
        </w:numPr>
        <w:rPr>
          <w:rFonts w:ascii="Arial" w:hAnsi="Arial" w:cs="Arial"/>
          <w:sz w:val="22"/>
          <w:szCs w:val="22"/>
        </w:rPr>
      </w:pPr>
      <w:r w:rsidRPr="000D2F56">
        <w:rPr>
          <w:rFonts w:ascii="Arial" w:hAnsi="Arial" w:cs="Arial"/>
          <w:sz w:val="22"/>
          <w:szCs w:val="22"/>
        </w:rPr>
        <w:t>Name of the nominee</w:t>
      </w:r>
    </w:p>
    <w:p w14:paraId="2E590640" w14:textId="2DDE7F42" w:rsidR="007C5C04" w:rsidRPr="000D2F56" w:rsidRDefault="007C5C04" w:rsidP="007C5C04">
      <w:pPr>
        <w:pStyle w:val="BodyText"/>
        <w:numPr>
          <w:ilvl w:val="0"/>
          <w:numId w:val="11"/>
        </w:numPr>
        <w:rPr>
          <w:rFonts w:ascii="Arial" w:hAnsi="Arial" w:cs="Arial"/>
          <w:sz w:val="22"/>
          <w:szCs w:val="22"/>
        </w:rPr>
      </w:pPr>
      <w:r w:rsidRPr="000D2F56">
        <w:rPr>
          <w:rFonts w:ascii="Arial" w:hAnsi="Arial" w:cs="Arial"/>
          <w:sz w:val="22"/>
          <w:szCs w:val="22"/>
        </w:rPr>
        <w:t>Where the nominee is an individual, please provide the name of your Firm/Chambers</w:t>
      </w:r>
      <w:r w:rsidR="003A1079">
        <w:rPr>
          <w:rFonts w:ascii="Arial" w:hAnsi="Arial" w:cs="Arial"/>
          <w:sz w:val="22"/>
          <w:szCs w:val="22"/>
        </w:rPr>
        <w:t>/Organisation</w:t>
      </w:r>
      <w:r w:rsidRPr="000D2F56">
        <w:rPr>
          <w:rFonts w:ascii="Arial" w:hAnsi="Arial" w:cs="Arial"/>
          <w:sz w:val="22"/>
          <w:szCs w:val="22"/>
        </w:rPr>
        <w:t>. Where the nominee is a collaborative initiative, please provide the names of all Firms/Chambers</w:t>
      </w:r>
      <w:r w:rsidR="003A1079">
        <w:rPr>
          <w:rFonts w:ascii="Arial" w:hAnsi="Arial" w:cs="Arial"/>
          <w:sz w:val="22"/>
          <w:szCs w:val="22"/>
        </w:rPr>
        <w:t>/Organisations</w:t>
      </w:r>
      <w:r w:rsidRPr="000D2F56">
        <w:rPr>
          <w:rFonts w:ascii="Arial" w:hAnsi="Arial" w:cs="Arial"/>
          <w:sz w:val="22"/>
          <w:szCs w:val="22"/>
        </w:rPr>
        <w:t xml:space="preserve"> involved.</w:t>
      </w:r>
    </w:p>
    <w:p w14:paraId="28519A25" w14:textId="77777777" w:rsidR="007C5C04" w:rsidRPr="000D2F56" w:rsidRDefault="007C5C04" w:rsidP="007C5C04">
      <w:pPr>
        <w:pStyle w:val="BodyText"/>
        <w:numPr>
          <w:ilvl w:val="0"/>
          <w:numId w:val="11"/>
        </w:numPr>
        <w:rPr>
          <w:rFonts w:ascii="Arial" w:hAnsi="Arial" w:cs="Arial"/>
          <w:b/>
          <w:bCs/>
          <w:sz w:val="22"/>
          <w:szCs w:val="22"/>
        </w:rPr>
      </w:pPr>
      <w:r w:rsidRPr="000D2F56">
        <w:rPr>
          <w:rFonts w:ascii="Arial" w:hAnsi="Arial" w:cs="Arial"/>
          <w:sz w:val="22"/>
          <w:szCs w:val="22"/>
        </w:rPr>
        <w:t xml:space="preserve">Your Nominated Category </w:t>
      </w:r>
    </w:p>
    <w:p w14:paraId="25173F74" w14:textId="77777777" w:rsidR="00AA2EA1" w:rsidRPr="00F90096" w:rsidRDefault="00AA2EA1" w:rsidP="00AA2EA1">
      <w:pPr>
        <w:pStyle w:val="BodyText"/>
        <w:rPr>
          <w:rFonts w:ascii="Arial" w:hAnsi="Arial" w:cs="Arial"/>
          <w:sz w:val="22"/>
          <w:szCs w:val="22"/>
        </w:rPr>
      </w:pPr>
    </w:p>
    <w:p w14:paraId="07EA14A5" w14:textId="77777777"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 xml:space="preserve">Please ensure that you, as the nominated candidate, prepare this document. </w:t>
      </w:r>
    </w:p>
    <w:p w14:paraId="3A26A6B4" w14:textId="77777777" w:rsidR="00AA2EA1" w:rsidRPr="00F90096" w:rsidRDefault="00AA2EA1" w:rsidP="00AA2EA1">
      <w:pPr>
        <w:pStyle w:val="BodyText"/>
        <w:rPr>
          <w:rFonts w:ascii="Arial" w:hAnsi="Arial" w:cs="Arial"/>
          <w:sz w:val="22"/>
          <w:szCs w:val="22"/>
        </w:rPr>
      </w:pPr>
    </w:p>
    <w:p w14:paraId="61DB784C" w14:textId="60BEFAD2" w:rsidR="003E04DC" w:rsidRPr="0066446A" w:rsidRDefault="003E04DC" w:rsidP="003E04DC">
      <w:pPr>
        <w:pStyle w:val="BodyText"/>
        <w:numPr>
          <w:ilvl w:val="0"/>
          <w:numId w:val="12"/>
        </w:numPr>
        <w:rPr>
          <w:rFonts w:ascii="Arial" w:hAnsi="Arial" w:cs="Arial"/>
          <w:b/>
          <w:sz w:val="22"/>
          <w:szCs w:val="22"/>
        </w:rPr>
      </w:pPr>
      <w:r w:rsidRPr="0066446A">
        <w:rPr>
          <w:rFonts w:ascii="Arial" w:hAnsi="Arial" w:cs="Arial"/>
          <w:sz w:val="22"/>
          <w:szCs w:val="22"/>
        </w:rPr>
        <w:t xml:space="preserve">The shortlist will be announced at the </w:t>
      </w:r>
      <w:r w:rsidR="00BD5E95">
        <w:rPr>
          <w:rFonts w:ascii="Arial" w:hAnsi="Arial" w:cs="Arial"/>
          <w:sz w:val="22"/>
          <w:szCs w:val="22"/>
        </w:rPr>
        <w:t>end</w:t>
      </w:r>
      <w:r w:rsidRPr="0066446A">
        <w:rPr>
          <w:rFonts w:ascii="Arial" w:hAnsi="Arial" w:cs="Arial"/>
          <w:sz w:val="22"/>
          <w:szCs w:val="22"/>
        </w:rPr>
        <w:t xml:space="preserve"> of </w:t>
      </w:r>
      <w:r w:rsidR="00BD5E95">
        <w:rPr>
          <w:rFonts w:ascii="Arial" w:hAnsi="Arial" w:cs="Arial"/>
          <w:sz w:val="22"/>
          <w:szCs w:val="22"/>
        </w:rPr>
        <w:t>Janu</w:t>
      </w:r>
      <w:r w:rsidRPr="0066446A">
        <w:rPr>
          <w:rFonts w:ascii="Arial" w:hAnsi="Arial" w:cs="Arial"/>
          <w:sz w:val="22"/>
          <w:szCs w:val="22"/>
        </w:rPr>
        <w:t>ary</w:t>
      </w:r>
      <w:r>
        <w:rPr>
          <w:rFonts w:ascii="Arial" w:hAnsi="Arial" w:cs="Arial"/>
          <w:sz w:val="22"/>
          <w:szCs w:val="22"/>
        </w:rPr>
        <w:t xml:space="preserve"> 202</w:t>
      </w:r>
      <w:r w:rsidR="00BD5E95">
        <w:rPr>
          <w:rFonts w:ascii="Arial" w:hAnsi="Arial" w:cs="Arial"/>
          <w:sz w:val="22"/>
          <w:szCs w:val="22"/>
        </w:rPr>
        <w:t>4</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BD5E95">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February 202</w:t>
      </w:r>
      <w:r w:rsidR="00BD5E95">
        <w:rPr>
          <w:rFonts w:ascii="Arial" w:hAnsi="Arial" w:cs="Arial"/>
          <w:sz w:val="22"/>
          <w:szCs w:val="22"/>
        </w:rPr>
        <w:t>4</w:t>
      </w:r>
      <w:r w:rsidRPr="0066446A">
        <w:rPr>
          <w:rFonts w:ascii="Arial" w:hAnsi="Arial" w:cs="Arial"/>
          <w:sz w:val="22"/>
          <w:szCs w:val="22"/>
        </w:rPr>
        <w:t>. A date and time will be allocated in February 202</w:t>
      </w:r>
      <w:r w:rsidR="00BD5E95">
        <w:rPr>
          <w:rFonts w:ascii="Arial" w:hAnsi="Arial" w:cs="Arial"/>
          <w:sz w:val="22"/>
          <w:szCs w:val="22"/>
        </w:rPr>
        <w:t>4</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ue to a very tight schedule, please note the interview time allocated will be fixed and therefore no alterations to the allocated slot can be requested.)</w:t>
      </w:r>
    </w:p>
    <w:p w14:paraId="7859BEF8" w14:textId="77777777" w:rsidR="001F0FF2" w:rsidRPr="00F90096" w:rsidRDefault="001F0FF2" w:rsidP="001F0FF2">
      <w:pPr>
        <w:rPr>
          <w:rFonts w:ascii="Arial" w:hAnsi="Arial" w:cs="Arial"/>
          <w:b/>
          <w:bCs/>
          <w:sz w:val="22"/>
          <w:szCs w:val="22"/>
        </w:rPr>
      </w:pPr>
    </w:p>
    <w:p w14:paraId="3608177C" w14:textId="77777777" w:rsidR="001F0FF2" w:rsidRPr="00F90096" w:rsidRDefault="001F0FF2" w:rsidP="001F0FF2">
      <w:pPr>
        <w:rPr>
          <w:rFonts w:ascii="Arial" w:hAnsi="Arial" w:cs="Arial"/>
          <w:b/>
          <w:bCs/>
          <w:sz w:val="22"/>
          <w:szCs w:val="22"/>
        </w:rPr>
      </w:pPr>
    </w:p>
    <w:p w14:paraId="723CCAAB" w14:textId="540790D8" w:rsidR="00CE322D" w:rsidRPr="003A1079" w:rsidRDefault="001F0FF2" w:rsidP="00A5483A">
      <w:pPr>
        <w:rPr>
          <w:rFonts w:ascii="Arial" w:hAnsi="Arial" w:cs="Arial"/>
          <w:b/>
          <w:bCs/>
          <w:sz w:val="22"/>
          <w:szCs w:val="22"/>
        </w:rPr>
      </w:pPr>
      <w:r w:rsidRPr="00F90096">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234F7DC1" w14:textId="77777777" w:rsidR="007C5C04" w:rsidRPr="00F3570A" w:rsidRDefault="007C5C04" w:rsidP="007C5C04">
      <w:pPr>
        <w:ind w:left="567" w:hanging="567"/>
        <w:rPr>
          <w:rFonts w:ascii="Arial" w:hAnsi="Arial" w:cs="Arial"/>
          <w:sz w:val="20"/>
          <w:szCs w:val="20"/>
        </w:rPr>
      </w:pPr>
    </w:p>
    <w:p w14:paraId="3B9828CF" w14:textId="0CE3C93C" w:rsidR="007C5C04" w:rsidRPr="007C5C04" w:rsidRDefault="007C5C04" w:rsidP="007C5C04">
      <w:pPr>
        <w:pStyle w:val="ListParagraph"/>
        <w:numPr>
          <w:ilvl w:val="0"/>
          <w:numId w:val="10"/>
        </w:numPr>
        <w:rPr>
          <w:rFonts w:ascii="Arial" w:hAnsi="Arial" w:cs="Arial"/>
          <w:sz w:val="22"/>
          <w:szCs w:val="22"/>
        </w:rPr>
      </w:pPr>
      <w:r w:rsidRPr="007C5C04">
        <w:rPr>
          <w:rFonts w:ascii="Arial" w:hAnsi="Arial" w:cs="Arial"/>
          <w:sz w:val="22"/>
          <w:szCs w:val="22"/>
        </w:rPr>
        <w:t>Outline your involvement in pro bono during 20</w:t>
      </w:r>
      <w:r w:rsidR="003A44A2">
        <w:rPr>
          <w:rFonts w:ascii="Arial" w:hAnsi="Arial" w:cs="Arial"/>
          <w:sz w:val="22"/>
          <w:szCs w:val="22"/>
        </w:rPr>
        <w:t>2</w:t>
      </w:r>
      <w:r w:rsidR="00BD5E95">
        <w:rPr>
          <w:rFonts w:ascii="Arial" w:hAnsi="Arial" w:cs="Arial"/>
          <w:sz w:val="22"/>
          <w:szCs w:val="22"/>
        </w:rPr>
        <w:t>3</w:t>
      </w:r>
      <w:r w:rsidRPr="007C5C04">
        <w:rPr>
          <w:rFonts w:ascii="Arial" w:hAnsi="Arial" w:cs="Arial"/>
          <w:sz w:val="22"/>
          <w:szCs w:val="22"/>
        </w:rPr>
        <w:t>.</w:t>
      </w:r>
    </w:p>
    <w:p w14:paraId="576262EB" w14:textId="77777777" w:rsidR="007C5C04" w:rsidRDefault="007C5C04" w:rsidP="007C5C04">
      <w:pPr>
        <w:ind w:left="567"/>
        <w:rPr>
          <w:rFonts w:ascii="Arial" w:hAnsi="Arial" w:cs="Arial"/>
          <w:sz w:val="22"/>
          <w:szCs w:val="22"/>
        </w:rPr>
      </w:pPr>
    </w:p>
    <w:p w14:paraId="797F15BC" w14:textId="5F3EE043" w:rsidR="007C5C04" w:rsidRDefault="007C5C04" w:rsidP="003E04DC">
      <w:pPr>
        <w:pStyle w:val="ListParagraph"/>
        <w:numPr>
          <w:ilvl w:val="0"/>
          <w:numId w:val="10"/>
        </w:numPr>
        <w:rPr>
          <w:rFonts w:ascii="Arial" w:hAnsi="Arial" w:cs="Arial"/>
          <w:sz w:val="22"/>
          <w:szCs w:val="22"/>
        </w:rPr>
      </w:pPr>
      <w:r w:rsidRPr="007C5C04">
        <w:rPr>
          <w:rFonts w:ascii="Arial" w:hAnsi="Arial" w:cs="Arial"/>
          <w:sz w:val="22"/>
          <w:szCs w:val="22"/>
        </w:rPr>
        <w:t>You may wish to give details about a specific pro bono matter or initiative you have been involved in which you believe will set you apart from the other nominees.</w:t>
      </w:r>
    </w:p>
    <w:p w14:paraId="2F7B4209" w14:textId="77777777" w:rsidR="003E04DC" w:rsidRPr="003E04DC" w:rsidRDefault="003E04DC" w:rsidP="003E04DC">
      <w:pPr>
        <w:pStyle w:val="ListParagraph"/>
        <w:rPr>
          <w:rFonts w:ascii="Arial" w:hAnsi="Arial" w:cs="Arial"/>
          <w:sz w:val="22"/>
          <w:szCs w:val="22"/>
        </w:rPr>
      </w:pPr>
    </w:p>
    <w:p w14:paraId="0A2E5B8F" w14:textId="27087FAA" w:rsidR="003E04DC" w:rsidRDefault="003E04DC" w:rsidP="003E04DC">
      <w:pPr>
        <w:rPr>
          <w:rFonts w:ascii="Arial" w:hAnsi="Arial" w:cs="Arial"/>
          <w:sz w:val="22"/>
          <w:szCs w:val="22"/>
        </w:rPr>
      </w:pPr>
    </w:p>
    <w:p w14:paraId="0C1668D0" w14:textId="52BFB50D" w:rsidR="003E04DC" w:rsidRDefault="003E04DC" w:rsidP="003E04DC">
      <w:pPr>
        <w:rPr>
          <w:rFonts w:ascii="Arial" w:hAnsi="Arial" w:cs="Arial"/>
          <w:sz w:val="22"/>
          <w:szCs w:val="22"/>
        </w:rPr>
      </w:pPr>
    </w:p>
    <w:p w14:paraId="1F91841F" w14:textId="2C866F48" w:rsidR="003E04DC" w:rsidRDefault="003E04DC" w:rsidP="003E04DC">
      <w:pPr>
        <w:rPr>
          <w:rFonts w:ascii="Arial" w:hAnsi="Arial" w:cs="Arial"/>
          <w:sz w:val="22"/>
          <w:szCs w:val="22"/>
        </w:rPr>
      </w:pPr>
    </w:p>
    <w:p w14:paraId="3C67E4B7" w14:textId="78BE05DC" w:rsidR="003E04DC" w:rsidRDefault="003E04DC" w:rsidP="003E04DC">
      <w:pPr>
        <w:rPr>
          <w:rFonts w:ascii="Arial" w:hAnsi="Arial" w:cs="Arial"/>
          <w:sz w:val="22"/>
          <w:szCs w:val="22"/>
        </w:rPr>
      </w:pPr>
    </w:p>
    <w:p w14:paraId="2CF3D0C5" w14:textId="77777777" w:rsidR="003E04DC" w:rsidRPr="003E04DC" w:rsidRDefault="003E04DC" w:rsidP="003E04DC">
      <w:pPr>
        <w:rPr>
          <w:rFonts w:ascii="Arial" w:hAnsi="Arial" w:cs="Arial"/>
          <w:sz w:val="22"/>
          <w:szCs w:val="22"/>
        </w:rPr>
      </w:pPr>
    </w:p>
    <w:p w14:paraId="1B71D3CC" w14:textId="338C5AA5" w:rsidR="007C5C04" w:rsidRPr="007C5C04" w:rsidRDefault="007C5C04" w:rsidP="007C5C04">
      <w:pPr>
        <w:pStyle w:val="ListParagraph"/>
        <w:numPr>
          <w:ilvl w:val="0"/>
          <w:numId w:val="10"/>
        </w:numPr>
        <w:rPr>
          <w:rFonts w:ascii="Arial" w:hAnsi="Arial" w:cs="Arial"/>
          <w:sz w:val="22"/>
        </w:rPr>
      </w:pPr>
      <w:r w:rsidRPr="007C5C04">
        <w:rPr>
          <w:rFonts w:ascii="Arial" w:hAnsi="Arial" w:cs="Arial"/>
          <w:sz w:val="22"/>
        </w:rPr>
        <w:t xml:space="preserve">Provide details of the impact of your pro bono contribution on the client(s) you have assisted. You may wish to </w:t>
      </w:r>
      <w:r w:rsidRPr="007C5C04">
        <w:rPr>
          <w:rFonts w:ascii="Arial" w:hAnsi="Arial" w:cs="Arial"/>
          <w:sz w:val="22"/>
          <w:lang w:val="en"/>
        </w:rPr>
        <w:t>include case studies, statistics and quotations evidencing the impact on the client(s).</w:t>
      </w:r>
    </w:p>
    <w:p w14:paraId="7DCF0FAF" w14:textId="0B99B266" w:rsidR="00CE322D" w:rsidRPr="00F90096" w:rsidRDefault="00CE322D" w:rsidP="00A5483A">
      <w:pPr>
        <w:rPr>
          <w:rFonts w:ascii="Arial" w:hAnsi="Arial" w:cs="Arial"/>
          <w:b/>
          <w:sz w:val="22"/>
          <w:szCs w:val="22"/>
        </w:rPr>
      </w:pPr>
    </w:p>
    <w:p w14:paraId="225DB66B" w14:textId="77777777" w:rsidR="00CE322D" w:rsidRPr="00F90096" w:rsidRDefault="00CE322D" w:rsidP="00A5483A">
      <w:pPr>
        <w:rPr>
          <w:rFonts w:ascii="Arial" w:hAnsi="Arial" w:cs="Arial"/>
          <w:b/>
          <w:sz w:val="22"/>
          <w:szCs w:val="22"/>
        </w:rPr>
      </w:pPr>
    </w:p>
    <w:p w14:paraId="2BC38DB6" w14:textId="77777777" w:rsidR="00A523B8" w:rsidRPr="004C25A3" w:rsidRDefault="00A523B8" w:rsidP="00A523B8">
      <w:pPr>
        <w:rPr>
          <w:rFonts w:ascii="Arial" w:hAnsi="Arial" w:cs="Arial"/>
          <w:sz w:val="22"/>
          <w:szCs w:val="22"/>
        </w:rPr>
      </w:pPr>
      <w:r w:rsidRPr="0044330A">
        <w:rPr>
          <w:rFonts w:ascii="Arial" w:hAnsi="Arial" w:cs="Arial"/>
          <w:b/>
          <w:sz w:val="22"/>
          <w:szCs w:val="22"/>
          <w:u w:val="single"/>
        </w:rPr>
        <w:t>Please include the total word count at the end of your submission</w:t>
      </w:r>
      <w:r>
        <w:rPr>
          <w:rFonts w:ascii="Arial" w:hAnsi="Arial" w:cs="Arial"/>
          <w:b/>
          <w:sz w:val="22"/>
          <w:szCs w:val="22"/>
          <w:u w:val="single"/>
        </w:rPr>
        <w:t>, together with the declaration below</w:t>
      </w:r>
      <w:r w:rsidRPr="004C25A3">
        <w:rPr>
          <w:rFonts w:ascii="Arial" w:hAnsi="Arial" w:cs="Arial"/>
          <w:b/>
          <w:sz w:val="22"/>
          <w:szCs w:val="22"/>
          <w:u w:val="single"/>
        </w:rPr>
        <w:t>.</w:t>
      </w:r>
    </w:p>
    <w:p w14:paraId="4D66FD55" w14:textId="77777777" w:rsidR="00A5483A" w:rsidRPr="00F90096" w:rsidRDefault="00A5483A" w:rsidP="00A5483A">
      <w:pPr>
        <w:ind w:firstLine="720"/>
        <w:rPr>
          <w:rFonts w:ascii="Arial" w:hAnsi="Arial" w:cs="Arial"/>
          <w:sz w:val="22"/>
          <w:szCs w:val="22"/>
        </w:rPr>
      </w:pPr>
    </w:p>
    <w:p w14:paraId="51B2B29C" w14:textId="77777777" w:rsidR="00BF1D75" w:rsidRDefault="00BF1D75" w:rsidP="00A5483A">
      <w:pPr>
        <w:rPr>
          <w:rFonts w:ascii="Arial" w:hAnsi="Arial" w:cs="Arial"/>
          <w:b/>
          <w:sz w:val="22"/>
          <w:szCs w:val="22"/>
        </w:rPr>
      </w:pPr>
    </w:p>
    <w:p w14:paraId="3932C08A" w14:textId="77777777" w:rsidR="00BF1D75" w:rsidRDefault="00BF1D75" w:rsidP="00A5483A">
      <w:pPr>
        <w:rPr>
          <w:rFonts w:ascii="Arial" w:hAnsi="Arial" w:cs="Arial"/>
          <w:b/>
          <w:sz w:val="22"/>
          <w:szCs w:val="22"/>
        </w:rPr>
      </w:pPr>
    </w:p>
    <w:p w14:paraId="0311778E" w14:textId="4F7AE868" w:rsidR="00A5483A" w:rsidRPr="00F90096" w:rsidRDefault="00A5483A" w:rsidP="00A5483A">
      <w:pPr>
        <w:rPr>
          <w:rFonts w:ascii="Arial" w:hAnsi="Arial" w:cs="Arial"/>
          <w:b/>
          <w:sz w:val="22"/>
          <w:szCs w:val="22"/>
        </w:rPr>
      </w:pPr>
      <w:r w:rsidRPr="00F90096">
        <w:rPr>
          <w:rFonts w:ascii="Arial" w:hAnsi="Arial" w:cs="Arial"/>
          <w:b/>
          <w:sz w:val="22"/>
          <w:szCs w:val="22"/>
        </w:rPr>
        <w:t>DECLARATION:</w:t>
      </w:r>
    </w:p>
    <w:p w14:paraId="5024359D" w14:textId="77777777" w:rsidR="00A5483A" w:rsidRPr="00F90096" w:rsidRDefault="00A5483A" w:rsidP="00A5483A">
      <w:pPr>
        <w:rPr>
          <w:rFonts w:ascii="Arial" w:hAnsi="Arial" w:cs="Arial"/>
          <w:b/>
          <w:sz w:val="22"/>
          <w:szCs w:val="22"/>
        </w:rPr>
      </w:pPr>
    </w:p>
    <w:p w14:paraId="18299644" w14:textId="77777777" w:rsidR="00A5483A" w:rsidRPr="00F90096" w:rsidRDefault="00A5483A" w:rsidP="00A5483A">
      <w:pPr>
        <w:rPr>
          <w:rFonts w:ascii="Arial" w:hAnsi="Arial" w:cs="Arial"/>
          <w:sz w:val="22"/>
          <w:szCs w:val="22"/>
        </w:rPr>
      </w:pPr>
      <w:r w:rsidRPr="00F90096">
        <w:rPr>
          <w:rFonts w:ascii="Arial" w:hAnsi="Arial" w:cs="Arial"/>
          <w:sz w:val="22"/>
          <w:szCs w:val="22"/>
        </w:rPr>
        <w:t>I confirm that I believe the contents and word counts detailed within this application are true.</w:t>
      </w:r>
    </w:p>
    <w:p w14:paraId="0E766B19" w14:textId="77777777" w:rsidR="00A5483A" w:rsidRPr="00F90096" w:rsidRDefault="00A5483A" w:rsidP="00A5483A">
      <w:pPr>
        <w:rPr>
          <w:rFonts w:ascii="Arial" w:hAnsi="Arial" w:cs="Arial"/>
          <w:b/>
          <w:sz w:val="22"/>
          <w:szCs w:val="22"/>
        </w:rPr>
      </w:pPr>
    </w:p>
    <w:p w14:paraId="28FF6E97" w14:textId="6FF760FE" w:rsidR="00495002" w:rsidRPr="00F90096" w:rsidRDefault="00A5483A" w:rsidP="00A5483A">
      <w:pPr>
        <w:rPr>
          <w:rFonts w:ascii="Arial" w:hAnsi="Arial" w:cs="Arial"/>
          <w:sz w:val="22"/>
          <w:szCs w:val="22"/>
        </w:rPr>
      </w:pPr>
      <w:r w:rsidRPr="00F90096">
        <w:rPr>
          <w:rFonts w:ascii="Arial" w:hAnsi="Arial" w:cs="Arial"/>
          <w:b/>
          <w:sz w:val="22"/>
          <w:szCs w:val="22"/>
        </w:rPr>
        <w:t>Date:</w:t>
      </w:r>
      <w:r w:rsidRPr="00F90096">
        <w:rPr>
          <w:rFonts w:ascii="Arial" w:hAnsi="Arial" w:cs="Arial"/>
          <w:b/>
          <w:sz w:val="22"/>
          <w:szCs w:val="22"/>
        </w:rPr>
        <w:tab/>
        <w:t xml:space="preserve">  </w:t>
      </w:r>
      <w:r w:rsidRPr="00F90096">
        <w:rPr>
          <w:rFonts w:ascii="Arial" w:hAnsi="Arial" w:cs="Arial"/>
          <w:b/>
          <w:sz w:val="22"/>
          <w:szCs w:val="22"/>
        </w:rPr>
        <w:tab/>
      </w:r>
      <w:r w:rsidRPr="00F90096">
        <w:rPr>
          <w:rFonts w:ascii="Arial" w:hAnsi="Arial" w:cs="Arial"/>
          <w:b/>
          <w:sz w:val="22"/>
          <w:szCs w:val="22"/>
        </w:rPr>
        <w:tab/>
        <w:t>Signature:</w:t>
      </w:r>
    </w:p>
    <w:p w14:paraId="36C3D8B5" w14:textId="0050D1FC" w:rsidR="004363F9" w:rsidRPr="00A5483A" w:rsidRDefault="004363F9" w:rsidP="009D1F8C">
      <w:pPr>
        <w:rPr>
          <w:rFonts w:ascii="Arial" w:hAnsi="Arial" w:cs="Arial"/>
          <w:b/>
          <w:sz w:val="22"/>
          <w:szCs w:val="22"/>
        </w:rPr>
      </w:pPr>
      <w:r w:rsidRPr="00A5483A">
        <w:rPr>
          <w:rFonts w:ascii="Arial" w:hAnsi="Arial" w:cs="Arial"/>
          <w:b/>
          <w:sz w:val="22"/>
          <w:szCs w:val="22"/>
        </w:rPr>
        <w:tab/>
      </w:r>
      <w:r w:rsidRPr="00A5483A">
        <w:rPr>
          <w:rFonts w:ascii="Arial" w:hAnsi="Arial" w:cs="Arial"/>
          <w:b/>
          <w:sz w:val="22"/>
          <w:szCs w:val="22"/>
        </w:rPr>
        <w:tab/>
      </w:r>
      <w:r w:rsidRPr="00A5483A">
        <w:rPr>
          <w:rFonts w:ascii="Arial" w:hAnsi="Arial" w:cs="Arial"/>
          <w:b/>
          <w:sz w:val="22"/>
          <w:szCs w:val="22"/>
        </w:rPr>
        <w:tab/>
      </w:r>
    </w:p>
    <w:sectPr w:rsidR="004363F9" w:rsidRPr="00A5483A"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3EC2D" w14:textId="77777777" w:rsidR="00C0363D" w:rsidRDefault="00C0363D">
      <w:r>
        <w:separator/>
      </w:r>
    </w:p>
  </w:endnote>
  <w:endnote w:type="continuationSeparator" w:id="0">
    <w:p w14:paraId="61243228" w14:textId="77777777" w:rsidR="00C0363D" w:rsidRDefault="00C03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BD917" w14:textId="77777777" w:rsidR="00C0363D" w:rsidRDefault="00C0363D">
      <w:r>
        <w:separator/>
      </w:r>
    </w:p>
  </w:footnote>
  <w:footnote w:type="continuationSeparator" w:id="0">
    <w:p w14:paraId="5D9732CD" w14:textId="77777777" w:rsidR="00C0363D" w:rsidRDefault="00C03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1831C0C1" w:rsidR="004363F9" w:rsidRPr="003E04DC" w:rsidRDefault="006728F6" w:rsidP="003E04DC">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030C80DB" wp14:editId="47BC583F">
          <wp:simplePos x="0" y="0"/>
          <wp:positionH relativeFrom="margin">
            <wp:align>right</wp:align>
          </wp:positionH>
          <wp:positionV relativeFrom="paragraph">
            <wp:posOffset>-282575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3E04DC">
      <w:rPr>
        <w:rFonts w:ascii="Arial Bold" w:hAnsi="Arial Bold" w:cs="Arial"/>
        <w:noProof/>
        <w:sz w:val="32"/>
      </w:rPr>
      <w:drawing>
        <wp:anchor distT="0" distB="0" distL="114300" distR="114300" simplePos="0" relativeHeight="251659264" behindDoc="0" locked="0" layoutInCell="1" allowOverlap="1" wp14:anchorId="6368EAA2" wp14:editId="4AFE3EDD">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3E04DC"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2775F"/>
    <w:multiLevelType w:val="hybridMultilevel"/>
    <w:tmpl w:val="7CA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4B221D"/>
    <w:multiLevelType w:val="hybridMultilevel"/>
    <w:tmpl w:val="EF982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78D56883"/>
    <w:multiLevelType w:val="hybridMultilevel"/>
    <w:tmpl w:val="578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0"/>
  </w:num>
  <w:num w:numId="3">
    <w:abstractNumId w:val="2"/>
  </w:num>
  <w:num w:numId="4">
    <w:abstractNumId w:val="4"/>
  </w:num>
  <w:num w:numId="5">
    <w:abstractNumId w:val="8"/>
  </w:num>
  <w:num w:numId="6">
    <w:abstractNumId w:val="3"/>
  </w:num>
  <w:num w:numId="7">
    <w:abstractNumId w:val="5"/>
  </w:num>
  <w:num w:numId="8">
    <w:abstractNumId w:val="6"/>
  </w:num>
  <w:num w:numId="9">
    <w:abstractNumId w:val="9"/>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proofState w:spelling="clean" w:grammar="clean"/>
  <w:documentProtection w:edit="forms" w:enforcement="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C35A3"/>
    <w:rsid w:val="000E1DAA"/>
    <w:rsid w:val="000E7767"/>
    <w:rsid w:val="00112279"/>
    <w:rsid w:val="001171AE"/>
    <w:rsid w:val="00132500"/>
    <w:rsid w:val="00143891"/>
    <w:rsid w:val="001B67EE"/>
    <w:rsid w:val="001F0FF2"/>
    <w:rsid w:val="0025622D"/>
    <w:rsid w:val="002D3438"/>
    <w:rsid w:val="002E3489"/>
    <w:rsid w:val="00313858"/>
    <w:rsid w:val="00363E8E"/>
    <w:rsid w:val="00377115"/>
    <w:rsid w:val="003A057F"/>
    <w:rsid w:val="003A1079"/>
    <w:rsid w:val="003A44A2"/>
    <w:rsid w:val="003D2E04"/>
    <w:rsid w:val="003E04DC"/>
    <w:rsid w:val="003E2926"/>
    <w:rsid w:val="003F5783"/>
    <w:rsid w:val="00423A30"/>
    <w:rsid w:val="004363F9"/>
    <w:rsid w:val="00462C14"/>
    <w:rsid w:val="00463655"/>
    <w:rsid w:val="00495002"/>
    <w:rsid w:val="004E292F"/>
    <w:rsid w:val="00511F5C"/>
    <w:rsid w:val="00515707"/>
    <w:rsid w:val="00515B1F"/>
    <w:rsid w:val="00543D95"/>
    <w:rsid w:val="00557652"/>
    <w:rsid w:val="005D6B75"/>
    <w:rsid w:val="00621BC0"/>
    <w:rsid w:val="00637027"/>
    <w:rsid w:val="006728F6"/>
    <w:rsid w:val="00695B7D"/>
    <w:rsid w:val="00723764"/>
    <w:rsid w:val="00734C58"/>
    <w:rsid w:val="007C5C04"/>
    <w:rsid w:val="008501D3"/>
    <w:rsid w:val="008A196F"/>
    <w:rsid w:val="008B1EFF"/>
    <w:rsid w:val="008E5E5F"/>
    <w:rsid w:val="009923F4"/>
    <w:rsid w:val="009B73DF"/>
    <w:rsid w:val="009C2D2B"/>
    <w:rsid w:val="009D1F8C"/>
    <w:rsid w:val="009E5FE1"/>
    <w:rsid w:val="009F01F4"/>
    <w:rsid w:val="00A30504"/>
    <w:rsid w:val="00A47D8B"/>
    <w:rsid w:val="00A523B8"/>
    <w:rsid w:val="00A5483A"/>
    <w:rsid w:val="00A8703C"/>
    <w:rsid w:val="00AA2EA1"/>
    <w:rsid w:val="00AF3D94"/>
    <w:rsid w:val="00B036D0"/>
    <w:rsid w:val="00B3634E"/>
    <w:rsid w:val="00B71ED4"/>
    <w:rsid w:val="00BA1CB1"/>
    <w:rsid w:val="00BD5E95"/>
    <w:rsid w:val="00BF1D75"/>
    <w:rsid w:val="00C0363D"/>
    <w:rsid w:val="00C34737"/>
    <w:rsid w:val="00C369B5"/>
    <w:rsid w:val="00CE322D"/>
    <w:rsid w:val="00D77321"/>
    <w:rsid w:val="00D954DD"/>
    <w:rsid w:val="00E111A3"/>
    <w:rsid w:val="00E27D57"/>
    <w:rsid w:val="00E97C3C"/>
    <w:rsid w:val="00EE3ABC"/>
    <w:rsid w:val="00F3570A"/>
    <w:rsid w:val="00F368EC"/>
    <w:rsid w:val="00F83E90"/>
    <w:rsid w:val="00F90096"/>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CCFFC-7CE2-4FEF-8FCD-8F29227F7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CF39647A</Template>
  <TotalTime>7</TotalTime>
  <Pages>2</Pages>
  <Words>506</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8</cp:revision>
  <cp:lastPrinted>2018-12-18T11:45:00Z</cp:lastPrinted>
  <dcterms:created xsi:type="dcterms:W3CDTF">2019-12-02T13:26:00Z</dcterms:created>
  <dcterms:modified xsi:type="dcterms:W3CDTF">2023-09-29T12:48:00Z</dcterms:modified>
</cp:coreProperties>
</file>