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Pr="00F50321" w:rsidRDefault="00FE2892" w:rsidP="00F3570A">
      <w:pPr>
        <w:ind w:left="567" w:hanging="567"/>
        <w:rPr>
          <w:rFonts w:ascii="Arial" w:hAnsi="Arial" w:cs="Arial"/>
          <w:b/>
          <w:bCs/>
          <w:sz w:val="22"/>
          <w:szCs w:val="22"/>
        </w:rPr>
      </w:pPr>
    </w:p>
    <w:p w14:paraId="0456CBB5" w14:textId="77777777" w:rsidR="00613CAB" w:rsidRDefault="00613CAB" w:rsidP="00115B0A">
      <w:pPr>
        <w:ind w:left="567" w:hanging="567"/>
        <w:rPr>
          <w:rFonts w:ascii="Arial" w:hAnsi="Arial" w:cs="Arial"/>
          <w:b/>
          <w:bCs/>
          <w:sz w:val="22"/>
          <w:szCs w:val="22"/>
        </w:rPr>
      </w:pPr>
    </w:p>
    <w:p w14:paraId="0AB9307C" w14:textId="7E2C4B6F" w:rsidR="001F0FF2" w:rsidRPr="00F50321" w:rsidRDefault="001F0FF2" w:rsidP="00115B0A">
      <w:pPr>
        <w:ind w:left="567" w:hanging="567"/>
        <w:rPr>
          <w:rFonts w:ascii="Arial" w:hAnsi="Arial" w:cs="Arial"/>
          <w:b/>
          <w:bCs/>
          <w:sz w:val="22"/>
          <w:szCs w:val="22"/>
        </w:rPr>
      </w:pPr>
      <w:bookmarkStart w:id="0" w:name="_GoBack"/>
      <w:bookmarkEnd w:id="0"/>
      <w:r w:rsidRPr="00F50321">
        <w:rPr>
          <w:rFonts w:ascii="Arial" w:hAnsi="Arial" w:cs="Arial"/>
          <w:b/>
          <w:bCs/>
          <w:sz w:val="22"/>
          <w:szCs w:val="22"/>
        </w:rPr>
        <w:t>CRITERIA TO BE APPLIED (</w:t>
      </w:r>
      <w:r w:rsidR="00E32D42" w:rsidRPr="00F50321">
        <w:rPr>
          <w:rFonts w:ascii="Arial" w:hAnsi="Arial" w:cs="Arial"/>
          <w:b/>
          <w:bCs/>
          <w:sz w:val="22"/>
          <w:szCs w:val="22"/>
        </w:rPr>
        <w:t>Birmingham Law Society In-</w:t>
      </w:r>
      <w:r w:rsidR="00420B97">
        <w:rPr>
          <w:rFonts w:ascii="Arial" w:hAnsi="Arial" w:cs="Arial"/>
          <w:b/>
          <w:bCs/>
          <w:sz w:val="22"/>
          <w:szCs w:val="22"/>
        </w:rPr>
        <w:t>H</w:t>
      </w:r>
      <w:r w:rsidR="00E32D42" w:rsidRPr="00F50321">
        <w:rPr>
          <w:rFonts w:ascii="Arial" w:hAnsi="Arial" w:cs="Arial"/>
          <w:b/>
          <w:bCs/>
          <w:sz w:val="22"/>
          <w:szCs w:val="22"/>
        </w:rPr>
        <w:t>ouse Award.</w:t>
      </w:r>
      <w:r w:rsidRPr="00F50321">
        <w:rPr>
          <w:rFonts w:ascii="Arial" w:hAnsi="Arial" w:cs="Arial"/>
          <w:b/>
          <w:bCs/>
          <w:sz w:val="22"/>
          <w:szCs w:val="22"/>
        </w:rPr>
        <w:t>):</w:t>
      </w:r>
    </w:p>
    <w:p w14:paraId="704A9DB4" w14:textId="6654AE23" w:rsidR="00515B1F" w:rsidRPr="00F50321" w:rsidRDefault="00515B1F" w:rsidP="00F3570A">
      <w:pPr>
        <w:ind w:left="567" w:hanging="567"/>
        <w:rPr>
          <w:rFonts w:ascii="Arial" w:hAnsi="Arial" w:cs="Arial"/>
          <w:b/>
          <w:bCs/>
          <w:sz w:val="22"/>
          <w:szCs w:val="22"/>
        </w:rPr>
      </w:pPr>
    </w:p>
    <w:p w14:paraId="59A969C0" w14:textId="51E2DCB2" w:rsidR="00515B1F" w:rsidRPr="00F50321" w:rsidRDefault="00515B1F" w:rsidP="00F3570A">
      <w:pPr>
        <w:ind w:left="567" w:hanging="567"/>
        <w:rPr>
          <w:rFonts w:ascii="Arial" w:hAnsi="Arial" w:cs="Arial"/>
          <w:b/>
          <w:bCs/>
          <w:sz w:val="22"/>
          <w:szCs w:val="22"/>
        </w:rPr>
      </w:pPr>
      <w:r w:rsidRPr="00F50321">
        <w:rPr>
          <w:rFonts w:ascii="Arial" w:hAnsi="Arial" w:cs="Arial"/>
          <w:b/>
          <w:bCs/>
          <w:sz w:val="22"/>
          <w:szCs w:val="22"/>
        </w:rPr>
        <w:t>Summary:</w:t>
      </w:r>
    </w:p>
    <w:p w14:paraId="7D4FE8AA" w14:textId="1C584313" w:rsidR="00E32D42" w:rsidRPr="00F50321" w:rsidRDefault="00E32D42" w:rsidP="00E32D42">
      <w:pPr>
        <w:pStyle w:val="NormalWeb"/>
        <w:rPr>
          <w:rFonts w:ascii="Arial" w:hAnsi="Arial" w:cs="Arial"/>
          <w:sz w:val="22"/>
          <w:szCs w:val="22"/>
          <w:lang w:val="en"/>
        </w:rPr>
      </w:pPr>
      <w:bookmarkStart w:id="1" w:name="_Hlk80714876"/>
      <w:r w:rsidRPr="00F50321">
        <w:rPr>
          <w:rFonts w:ascii="Arial" w:hAnsi="Arial" w:cs="Arial"/>
          <w:color w:val="222222"/>
          <w:sz w:val="22"/>
          <w:szCs w:val="22"/>
        </w:rPr>
        <w:t xml:space="preserve">This award celebrates excellence and outstanding achievement by a solicitor (or team) working in an in-house role.  </w:t>
      </w:r>
      <w:r w:rsidRPr="00F50321">
        <w:rPr>
          <w:rFonts w:ascii="Arial" w:hAnsi="Arial" w:cs="Arial"/>
          <w:sz w:val="22"/>
          <w:szCs w:val="22"/>
          <w:lang w:val="en"/>
        </w:rPr>
        <w:t>This award is open to all practicing solicitors in Birmingham, working as part of an in-house team.</w:t>
      </w:r>
    </w:p>
    <w:p w14:paraId="7D9DABDA" w14:textId="07920F68" w:rsidR="00E32D42" w:rsidRPr="00F50321" w:rsidRDefault="00E32D42" w:rsidP="00E32D42">
      <w:pPr>
        <w:shd w:val="clear" w:color="auto" w:fill="FFFFFF"/>
        <w:spacing w:after="100" w:afterAutospacing="1"/>
        <w:rPr>
          <w:rFonts w:ascii="Arial" w:hAnsi="Arial" w:cs="Arial"/>
          <w:sz w:val="22"/>
          <w:szCs w:val="22"/>
          <w:lang w:val="en"/>
        </w:rPr>
      </w:pPr>
      <w:r w:rsidRPr="00F50321">
        <w:rPr>
          <w:rFonts w:ascii="Arial" w:hAnsi="Arial" w:cs="Arial"/>
          <w:color w:val="222222"/>
          <w:sz w:val="22"/>
          <w:szCs w:val="22"/>
        </w:rPr>
        <w:t xml:space="preserve">In-house solicitors are required to exhibit a unique blend of skills and we are looking for and individual (or a team) who has applied these skills innovatively to the benefit of both the legal function and the overall organisation.  </w:t>
      </w:r>
      <w:r w:rsidRPr="00F50321">
        <w:rPr>
          <w:rFonts w:ascii="Arial" w:hAnsi="Arial" w:cs="Arial"/>
          <w:sz w:val="22"/>
          <w:szCs w:val="22"/>
          <w:lang w:val="en"/>
        </w:rPr>
        <w:t xml:space="preserve">This may be shown through the individual's (or team’s) legal work or their involvement in additional projects or </w:t>
      </w:r>
      <w:r w:rsidRPr="00F50321">
        <w:rPr>
          <w:rFonts w:ascii="Arial" w:hAnsi="Arial" w:cs="Arial"/>
          <w:sz w:val="22"/>
          <w:szCs w:val="22"/>
        </w:rPr>
        <w:t>organisations</w:t>
      </w:r>
      <w:r w:rsidRPr="00F50321">
        <w:rPr>
          <w:rFonts w:ascii="Arial" w:hAnsi="Arial" w:cs="Arial"/>
          <w:sz w:val="22"/>
          <w:szCs w:val="22"/>
          <w:lang w:val="en"/>
        </w:rPr>
        <w:t xml:space="preserve">; however, in all cases the judges will expect to see evidence that the individual (or team) has successfully taken a </w:t>
      </w:r>
      <w:r w:rsidR="001C323A" w:rsidRPr="00F50321">
        <w:rPr>
          <w:rFonts w:ascii="Arial" w:hAnsi="Arial" w:cs="Arial"/>
          <w:sz w:val="22"/>
          <w:szCs w:val="22"/>
          <w:lang w:val="en"/>
        </w:rPr>
        <w:t>pivotal</w:t>
      </w:r>
      <w:r w:rsidRPr="00F50321">
        <w:rPr>
          <w:rFonts w:ascii="Arial" w:hAnsi="Arial" w:cs="Arial"/>
          <w:sz w:val="22"/>
          <w:szCs w:val="22"/>
          <w:lang w:val="en"/>
        </w:rPr>
        <w:t>/leading role rather than merely assisted.</w:t>
      </w:r>
    </w:p>
    <w:bookmarkEnd w:id="1"/>
    <w:p w14:paraId="2274A095" w14:textId="77777777" w:rsidR="00E32D42" w:rsidRPr="00F50321" w:rsidRDefault="00E32D42" w:rsidP="00E32D42">
      <w:pPr>
        <w:shd w:val="clear" w:color="auto" w:fill="FFFFFF"/>
        <w:spacing w:after="100" w:afterAutospacing="1"/>
        <w:rPr>
          <w:rFonts w:ascii="Arial" w:hAnsi="Arial" w:cs="Arial"/>
          <w:color w:val="222222"/>
          <w:sz w:val="22"/>
          <w:szCs w:val="22"/>
        </w:rPr>
      </w:pPr>
      <w:r w:rsidRPr="00F50321">
        <w:rPr>
          <w:rFonts w:ascii="Arial" w:hAnsi="Arial" w:cs="Arial"/>
          <w:color w:val="222222"/>
          <w:sz w:val="22"/>
          <w:szCs w:val="22"/>
        </w:rPr>
        <w:t>Initiatives could include but are not limited to:</w:t>
      </w:r>
    </w:p>
    <w:p w14:paraId="6F412DAC" w14:textId="77777777" w:rsidR="00E32D42" w:rsidRPr="00F50321" w:rsidRDefault="00E32D42" w:rsidP="00E32D42">
      <w:pPr>
        <w:numPr>
          <w:ilvl w:val="0"/>
          <w:numId w:val="8"/>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identifying efficient and effective processes to manage your legal team or function</w:t>
      </w:r>
    </w:p>
    <w:p w14:paraId="32820C82" w14:textId="77777777" w:rsidR="00E32D42" w:rsidRPr="00F50321" w:rsidRDefault="00E32D42" w:rsidP="00E32D42">
      <w:pPr>
        <w:numPr>
          <w:ilvl w:val="0"/>
          <w:numId w:val="8"/>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delivering initiatives that add value to your organisation</w:t>
      </w:r>
    </w:p>
    <w:p w14:paraId="422695CB" w14:textId="77777777" w:rsidR="00E32D42" w:rsidRPr="00F50321" w:rsidRDefault="00E32D42" w:rsidP="00E32D42">
      <w:pPr>
        <w:numPr>
          <w:ilvl w:val="0"/>
          <w:numId w:val="8"/>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leading your team by promoting personal growth, development and wellbeing</w:t>
      </w:r>
    </w:p>
    <w:p w14:paraId="5D4D59EC" w14:textId="77777777" w:rsidR="00E32D42" w:rsidRPr="00F50321" w:rsidRDefault="00E32D42" w:rsidP="00E32D42">
      <w:pPr>
        <w:numPr>
          <w:ilvl w:val="0"/>
          <w:numId w:val="8"/>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using your legal knowledge and time, to contribute to your sector or community</w:t>
      </w:r>
    </w:p>
    <w:p w14:paraId="7B7F9004" w14:textId="77777777" w:rsidR="00E32D42" w:rsidRPr="00F50321" w:rsidRDefault="00E32D42" w:rsidP="00E32D42">
      <w:pPr>
        <w:numPr>
          <w:ilvl w:val="0"/>
          <w:numId w:val="8"/>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333333"/>
          <w:sz w:val="22"/>
          <w:szCs w:val="22"/>
          <w:shd w:val="clear" w:color="auto" w:fill="FFFFFF"/>
        </w:rPr>
        <w:t>effective management of external law firms</w:t>
      </w:r>
    </w:p>
    <w:p w14:paraId="5A39862C" w14:textId="08E775F9" w:rsidR="00E32D42" w:rsidRPr="00F50321" w:rsidRDefault="00E32D42" w:rsidP="00E32D42">
      <w:pPr>
        <w:numPr>
          <w:ilvl w:val="0"/>
          <w:numId w:val="8"/>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and more…</w:t>
      </w:r>
    </w:p>
    <w:p w14:paraId="69006DAB" w14:textId="77777777" w:rsidR="00E32D42" w:rsidRPr="00F50321" w:rsidRDefault="00E32D42" w:rsidP="00E32D42">
      <w:pPr>
        <w:shd w:val="clear" w:color="auto" w:fill="FFFFFF"/>
        <w:spacing w:after="100" w:afterAutospacing="1"/>
        <w:rPr>
          <w:rFonts w:ascii="Arial" w:hAnsi="Arial" w:cs="Arial"/>
          <w:color w:val="222222"/>
          <w:sz w:val="22"/>
          <w:szCs w:val="22"/>
        </w:rPr>
      </w:pPr>
      <w:r w:rsidRPr="00F50321">
        <w:rPr>
          <w:rFonts w:ascii="Arial" w:hAnsi="Arial" w:cs="Arial"/>
          <w:color w:val="222222"/>
          <w:sz w:val="22"/>
          <w:szCs w:val="22"/>
        </w:rPr>
        <w:t>The judges want to see evidence of:</w:t>
      </w:r>
    </w:p>
    <w:p w14:paraId="507C2205" w14:textId="77777777" w:rsidR="00E32D42" w:rsidRPr="00F50321" w:rsidRDefault="00E32D42" w:rsidP="00E32D42">
      <w:pPr>
        <w:numPr>
          <w:ilvl w:val="0"/>
          <w:numId w:val="9"/>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initiatives that have had a positive impact on both the legal function and the wider activities of the organisation</w:t>
      </w:r>
    </w:p>
    <w:p w14:paraId="4531FF0B" w14:textId="77777777" w:rsidR="00E32D42" w:rsidRPr="00F50321" w:rsidRDefault="00E32D42" w:rsidP="00E32D42">
      <w:pPr>
        <w:numPr>
          <w:ilvl w:val="0"/>
          <w:numId w:val="9"/>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an innovative solution to dealing with a specific issue</w:t>
      </w:r>
    </w:p>
    <w:p w14:paraId="2A12320C" w14:textId="77777777" w:rsidR="00E32D42" w:rsidRPr="00F50321" w:rsidRDefault="00E32D42" w:rsidP="00E32D42">
      <w:pPr>
        <w:numPr>
          <w:ilvl w:val="0"/>
          <w:numId w:val="9"/>
        </w:numPr>
        <w:shd w:val="clear" w:color="auto" w:fill="FFFFFF"/>
        <w:spacing w:before="100" w:beforeAutospacing="1" w:after="100" w:afterAutospacing="1"/>
        <w:rPr>
          <w:rFonts w:ascii="Arial" w:hAnsi="Arial" w:cs="Arial"/>
          <w:color w:val="222222"/>
          <w:sz w:val="22"/>
          <w:szCs w:val="22"/>
        </w:rPr>
      </w:pPr>
      <w:r w:rsidRPr="00F50321">
        <w:rPr>
          <w:rFonts w:ascii="Arial" w:hAnsi="Arial" w:cs="Arial"/>
          <w:color w:val="222222"/>
          <w:sz w:val="22"/>
          <w:szCs w:val="22"/>
        </w:rPr>
        <w:t>demonstrating value to the wider organisation</w:t>
      </w:r>
    </w:p>
    <w:p w14:paraId="1ED83F48" w14:textId="77777777" w:rsidR="00E32D42" w:rsidRPr="00F50321" w:rsidRDefault="00E32D42" w:rsidP="00E32D42">
      <w:pPr>
        <w:shd w:val="clear" w:color="auto" w:fill="FFFFFF"/>
        <w:spacing w:before="100" w:beforeAutospacing="1" w:after="100" w:afterAutospacing="1"/>
        <w:rPr>
          <w:rFonts w:ascii="Arial" w:hAnsi="Arial" w:cs="Arial"/>
          <w:color w:val="222222"/>
          <w:sz w:val="22"/>
          <w:szCs w:val="22"/>
        </w:rPr>
      </w:pPr>
    </w:p>
    <w:p w14:paraId="22933CE9" w14:textId="744CA8D8" w:rsidR="005D6B75" w:rsidRPr="00F50321" w:rsidRDefault="00AA2EA1" w:rsidP="00AA2EA1">
      <w:pPr>
        <w:rPr>
          <w:rFonts w:ascii="Arial" w:hAnsi="Arial" w:cs="Arial"/>
          <w:b/>
          <w:bCs/>
          <w:sz w:val="22"/>
          <w:szCs w:val="22"/>
        </w:rPr>
      </w:pPr>
      <w:r w:rsidRPr="00F50321">
        <w:rPr>
          <w:rFonts w:ascii="Arial" w:hAnsi="Arial" w:cs="Arial"/>
          <w:b/>
          <w:bCs/>
          <w:sz w:val="22"/>
          <w:szCs w:val="22"/>
        </w:rPr>
        <w:t>Instructions on preparing your application.</w:t>
      </w:r>
    </w:p>
    <w:p w14:paraId="3BF64AB9" w14:textId="77777777" w:rsidR="00AA2EA1" w:rsidRPr="00F50321" w:rsidRDefault="00AA2EA1" w:rsidP="00AA2EA1">
      <w:pPr>
        <w:rPr>
          <w:rFonts w:ascii="Arial" w:hAnsi="Arial" w:cs="Arial"/>
          <w:b/>
          <w:bCs/>
          <w:sz w:val="22"/>
          <w:szCs w:val="22"/>
        </w:rPr>
      </w:pPr>
    </w:p>
    <w:p w14:paraId="45D50E26" w14:textId="77777777" w:rsidR="00AA2EA1" w:rsidRPr="00F50321" w:rsidRDefault="00AA2EA1" w:rsidP="00AA2EA1">
      <w:pPr>
        <w:pStyle w:val="BodyText"/>
        <w:numPr>
          <w:ilvl w:val="0"/>
          <w:numId w:val="6"/>
        </w:numPr>
        <w:rPr>
          <w:rFonts w:ascii="Arial" w:hAnsi="Arial" w:cs="Arial"/>
          <w:sz w:val="22"/>
          <w:szCs w:val="22"/>
        </w:rPr>
      </w:pPr>
      <w:r w:rsidRPr="00F50321">
        <w:rPr>
          <w:rFonts w:ascii="Arial" w:hAnsi="Arial" w:cs="Arial"/>
          <w:sz w:val="22"/>
          <w:szCs w:val="22"/>
        </w:rPr>
        <w:t>Do not exceed the word limit. Any words over the stipulated limit will not be read/or considered.</w:t>
      </w:r>
    </w:p>
    <w:p w14:paraId="198CAAA3" w14:textId="77777777" w:rsidR="00AA2EA1" w:rsidRPr="00F50321" w:rsidRDefault="00AA2EA1" w:rsidP="00AA2EA1">
      <w:pPr>
        <w:pStyle w:val="BodyText"/>
        <w:rPr>
          <w:rFonts w:ascii="Arial" w:hAnsi="Arial" w:cs="Arial"/>
          <w:sz w:val="22"/>
          <w:szCs w:val="22"/>
        </w:rPr>
      </w:pPr>
    </w:p>
    <w:p w14:paraId="447AF918" w14:textId="359658A8" w:rsidR="00AA2EA1" w:rsidRPr="00F50321" w:rsidRDefault="00AA2EA1" w:rsidP="00AA2EA1">
      <w:pPr>
        <w:pStyle w:val="BodyText"/>
        <w:numPr>
          <w:ilvl w:val="0"/>
          <w:numId w:val="6"/>
        </w:numPr>
        <w:rPr>
          <w:rFonts w:ascii="Arial" w:hAnsi="Arial" w:cs="Arial"/>
          <w:sz w:val="22"/>
          <w:szCs w:val="22"/>
        </w:rPr>
      </w:pPr>
      <w:r w:rsidRPr="00F50321">
        <w:rPr>
          <w:rFonts w:ascii="Arial" w:hAnsi="Arial" w:cs="Arial"/>
          <w:sz w:val="22"/>
          <w:szCs w:val="22"/>
        </w:rPr>
        <w:t>Do not supply any additional information/material as it will not be considered.</w:t>
      </w:r>
    </w:p>
    <w:p w14:paraId="3CB2EB4E" w14:textId="77777777" w:rsidR="00AA2EA1" w:rsidRPr="00F50321" w:rsidRDefault="00AA2EA1" w:rsidP="00AA2EA1">
      <w:pPr>
        <w:pStyle w:val="BodyText"/>
        <w:rPr>
          <w:rFonts w:ascii="Arial" w:hAnsi="Arial" w:cs="Arial"/>
          <w:sz w:val="22"/>
          <w:szCs w:val="22"/>
        </w:rPr>
      </w:pPr>
    </w:p>
    <w:p w14:paraId="36F9E428" w14:textId="5962F2C4" w:rsidR="00AA2EA1" w:rsidRPr="00F50321" w:rsidRDefault="00AA2EA1" w:rsidP="00AA2EA1">
      <w:pPr>
        <w:pStyle w:val="BodyText"/>
        <w:numPr>
          <w:ilvl w:val="0"/>
          <w:numId w:val="6"/>
        </w:numPr>
        <w:rPr>
          <w:rFonts w:ascii="Arial" w:hAnsi="Arial" w:cs="Arial"/>
          <w:sz w:val="22"/>
          <w:szCs w:val="22"/>
        </w:rPr>
      </w:pPr>
      <w:r w:rsidRPr="00F50321">
        <w:rPr>
          <w:rFonts w:ascii="Arial" w:hAnsi="Arial" w:cs="Arial"/>
          <w:sz w:val="22"/>
          <w:szCs w:val="22"/>
        </w:rPr>
        <w:t>Your application will only be assessed on the text you provide so please do take time and care when preparing your text.</w:t>
      </w:r>
      <w:r w:rsidR="0055536E" w:rsidRPr="00F50321">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F50321" w:rsidRDefault="00AA2EA1" w:rsidP="00AA2EA1">
      <w:pPr>
        <w:pStyle w:val="BodyText"/>
        <w:rPr>
          <w:rFonts w:ascii="Arial" w:hAnsi="Arial" w:cs="Arial"/>
          <w:sz w:val="22"/>
          <w:szCs w:val="22"/>
        </w:rPr>
      </w:pPr>
    </w:p>
    <w:p w14:paraId="7E582387" w14:textId="77777777" w:rsidR="00AA2EA1" w:rsidRPr="00F50321" w:rsidRDefault="00AA2EA1" w:rsidP="00AA2EA1">
      <w:pPr>
        <w:pStyle w:val="BodyText"/>
        <w:numPr>
          <w:ilvl w:val="0"/>
          <w:numId w:val="6"/>
        </w:numPr>
        <w:rPr>
          <w:rFonts w:ascii="Arial" w:hAnsi="Arial" w:cs="Arial"/>
          <w:sz w:val="22"/>
          <w:szCs w:val="22"/>
        </w:rPr>
      </w:pPr>
      <w:r w:rsidRPr="00F50321">
        <w:rPr>
          <w:rFonts w:ascii="Arial" w:hAnsi="Arial" w:cs="Arial"/>
          <w:sz w:val="22"/>
          <w:szCs w:val="22"/>
        </w:rPr>
        <w:t>Please provide your application typed up on an A4 size paper ensuring at the top of the document you have inserted:</w:t>
      </w:r>
    </w:p>
    <w:p w14:paraId="1657F3E6" w14:textId="77777777" w:rsidR="00AA2EA1" w:rsidRPr="00F50321" w:rsidRDefault="00AA2EA1" w:rsidP="00AA2EA1">
      <w:pPr>
        <w:pStyle w:val="BodyText"/>
        <w:tabs>
          <w:tab w:val="left" w:pos="4270"/>
        </w:tabs>
        <w:ind w:left="360" w:firstLine="4320"/>
        <w:rPr>
          <w:rFonts w:ascii="Arial" w:hAnsi="Arial" w:cs="Arial"/>
          <w:sz w:val="22"/>
          <w:szCs w:val="22"/>
        </w:rPr>
      </w:pPr>
    </w:p>
    <w:p w14:paraId="473469CA" w14:textId="77777777" w:rsidR="00AA2EA1" w:rsidRPr="00F50321" w:rsidRDefault="00AA2EA1" w:rsidP="00AA2EA1">
      <w:pPr>
        <w:pStyle w:val="BodyText"/>
        <w:numPr>
          <w:ilvl w:val="0"/>
          <w:numId w:val="7"/>
        </w:numPr>
        <w:ind w:left="720"/>
        <w:rPr>
          <w:rFonts w:ascii="Arial" w:hAnsi="Arial" w:cs="Arial"/>
          <w:sz w:val="22"/>
          <w:szCs w:val="22"/>
        </w:rPr>
      </w:pPr>
      <w:r w:rsidRPr="00F50321">
        <w:rPr>
          <w:rFonts w:ascii="Arial" w:hAnsi="Arial" w:cs="Arial"/>
          <w:sz w:val="22"/>
          <w:szCs w:val="22"/>
        </w:rPr>
        <w:t>Your name as Nominated Candidate</w:t>
      </w:r>
    </w:p>
    <w:p w14:paraId="40CB3CCE" w14:textId="77E59190" w:rsidR="00AA2EA1" w:rsidRPr="00F50321" w:rsidRDefault="00AA2EA1" w:rsidP="00AA2EA1">
      <w:pPr>
        <w:pStyle w:val="BodyText"/>
        <w:numPr>
          <w:ilvl w:val="0"/>
          <w:numId w:val="7"/>
        </w:numPr>
        <w:ind w:left="720"/>
        <w:rPr>
          <w:rFonts w:ascii="Arial" w:hAnsi="Arial" w:cs="Arial"/>
          <w:sz w:val="22"/>
          <w:szCs w:val="22"/>
        </w:rPr>
      </w:pPr>
      <w:r w:rsidRPr="00F50321">
        <w:rPr>
          <w:rFonts w:ascii="Arial" w:hAnsi="Arial" w:cs="Arial"/>
          <w:sz w:val="22"/>
          <w:szCs w:val="22"/>
        </w:rPr>
        <w:t>Name of your Firm/Chambers</w:t>
      </w:r>
      <w:r w:rsidR="0055536E" w:rsidRPr="00F50321">
        <w:rPr>
          <w:rFonts w:ascii="Arial" w:hAnsi="Arial" w:cs="Arial"/>
          <w:sz w:val="22"/>
          <w:szCs w:val="22"/>
        </w:rPr>
        <w:t>/Employer</w:t>
      </w:r>
    </w:p>
    <w:p w14:paraId="4FE87D2E" w14:textId="77777777" w:rsidR="00AA2EA1" w:rsidRPr="00F50321" w:rsidRDefault="00AA2EA1" w:rsidP="00AA2EA1">
      <w:pPr>
        <w:pStyle w:val="BodyText"/>
        <w:numPr>
          <w:ilvl w:val="0"/>
          <w:numId w:val="7"/>
        </w:numPr>
        <w:ind w:left="720"/>
        <w:rPr>
          <w:rFonts w:ascii="Arial" w:hAnsi="Arial" w:cs="Arial"/>
          <w:b/>
          <w:bCs/>
          <w:sz w:val="22"/>
          <w:szCs w:val="22"/>
        </w:rPr>
      </w:pPr>
      <w:r w:rsidRPr="00F50321">
        <w:rPr>
          <w:rFonts w:ascii="Arial" w:hAnsi="Arial" w:cs="Arial"/>
          <w:sz w:val="22"/>
          <w:szCs w:val="22"/>
        </w:rPr>
        <w:t xml:space="preserve">Your Nominated Category </w:t>
      </w:r>
    </w:p>
    <w:p w14:paraId="25173F74" w14:textId="77777777" w:rsidR="00AA2EA1" w:rsidRPr="00F50321" w:rsidRDefault="00AA2EA1" w:rsidP="00AA2EA1">
      <w:pPr>
        <w:pStyle w:val="BodyText"/>
        <w:rPr>
          <w:rFonts w:ascii="Arial" w:hAnsi="Arial" w:cs="Arial"/>
          <w:sz w:val="22"/>
          <w:szCs w:val="22"/>
        </w:rPr>
      </w:pPr>
    </w:p>
    <w:p w14:paraId="07EA14A5" w14:textId="278D0273" w:rsidR="00AA2EA1" w:rsidRDefault="00AA2EA1" w:rsidP="00AA2EA1">
      <w:pPr>
        <w:pStyle w:val="BodyText"/>
        <w:numPr>
          <w:ilvl w:val="0"/>
          <w:numId w:val="6"/>
        </w:numPr>
        <w:rPr>
          <w:rFonts w:ascii="Arial" w:hAnsi="Arial" w:cs="Arial"/>
          <w:sz w:val="22"/>
          <w:szCs w:val="22"/>
        </w:rPr>
      </w:pPr>
      <w:r w:rsidRPr="00F50321">
        <w:rPr>
          <w:rFonts w:ascii="Arial" w:hAnsi="Arial" w:cs="Arial"/>
          <w:sz w:val="22"/>
          <w:szCs w:val="22"/>
        </w:rPr>
        <w:t xml:space="preserve">Please ensure that you, as the nominated candidate, prepare this document. </w:t>
      </w:r>
    </w:p>
    <w:p w14:paraId="67A3BBE8" w14:textId="0F6CB416" w:rsidR="00420B97" w:rsidRDefault="00420B97" w:rsidP="00420B97">
      <w:pPr>
        <w:pStyle w:val="BodyText"/>
        <w:rPr>
          <w:rFonts w:ascii="Arial" w:hAnsi="Arial" w:cs="Arial"/>
          <w:sz w:val="22"/>
          <w:szCs w:val="22"/>
        </w:rPr>
      </w:pPr>
    </w:p>
    <w:p w14:paraId="58456CAF" w14:textId="77777777" w:rsidR="00420B97" w:rsidRPr="00F50321" w:rsidRDefault="00420B97" w:rsidP="00420B97">
      <w:pPr>
        <w:pStyle w:val="BodyText"/>
        <w:rPr>
          <w:rFonts w:ascii="Arial" w:hAnsi="Arial" w:cs="Arial"/>
          <w:sz w:val="22"/>
          <w:szCs w:val="22"/>
        </w:rPr>
      </w:pPr>
    </w:p>
    <w:p w14:paraId="3A26A6B4" w14:textId="77777777" w:rsidR="00AA2EA1" w:rsidRPr="00F50321" w:rsidRDefault="00AA2EA1" w:rsidP="00AA2EA1">
      <w:pPr>
        <w:pStyle w:val="BodyText"/>
        <w:rPr>
          <w:rFonts w:ascii="Arial" w:hAnsi="Arial" w:cs="Arial"/>
          <w:sz w:val="22"/>
          <w:szCs w:val="22"/>
        </w:rPr>
      </w:pPr>
    </w:p>
    <w:p w14:paraId="1245BD72" w14:textId="2283E229" w:rsidR="00420B97" w:rsidRPr="0066446A" w:rsidRDefault="00420B97" w:rsidP="00420B97">
      <w:pPr>
        <w:pStyle w:val="BodyText"/>
        <w:numPr>
          <w:ilvl w:val="0"/>
          <w:numId w:val="10"/>
        </w:numPr>
        <w:rPr>
          <w:rFonts w:ascii="Arial" w:hAnsi="Arial" w:cs="Arial"/>
          <w:b/>
          <w:sz w:val="22"/>
          <w:szCs w:val="22"/>
        </w:rPr>
      </w:pPr>
      <w:r w:rsidRPr="0066446A">
        <w:rPr>
          <w:rFonts w:ascii="Arial" w:hAnsi="Arial" w:cs="Arial"/>
          <w:sz w:val="22"/>
          <w:szCs w:val="22"/>
        </w:rPr>
        <w:t xml:space="preserve">The shortlist will be announced at the </w:t>
      </w:r>
      <w:r w:rsidR="00FD1D25">
        <w:rPr>
          <w:rFonts w:ascii="Arial" w:hAnsi="Arial" w:cs="Arial"/>
          <w:sz w:val="22"/>
          <w:szCs w:val="22"/>
        </w:rPr>
        <w:t>end</w:t>
      </w:r>
      <w:r w:rsidRPr="0066446A">
        <w:rPr>
          <w:rFonts w:ascii="Arial" w:hAnsi="Arial" w:cs="Arial"/>
          <w:sz w:val="22"/>
          <w:szCs w:val="22"/>
        </w:rPr>
        <w:t xml:space="preserve"> of </w:t>
      </w:r>
      <w:r w:rsidR="00FD1D25">
        <w:rPr>
          <w:rFonts w:ascii="Arial" w:hAnsi="Arial" w:cs="Arial"/>
          <w:sz w:val="22"/>
          <w:szCs w:val="22"/>
        </w:rPr>
        <w:t>Janu</w:t>
      </w:r>
      <w:r w:rsidRPr="0066446A">
        <w:rPr>
          <w:rFonts w:ascii="Arial" w:hAnsi="Arial" w:cs="Arial"/>
          <w:sz w:val="22"/>
          <w:szCs w:val="22"/>
        </w:rPr>
        <w:t>ary</w:t>
      </w:r>
      <w:r>
        <w:rPr>
          <w:rFonts w:ascii="Arial" w:hAnsi="Arial" w:cs="Arial"/>
          <w:sz w:val="22"/>
          <w:szCs w:val="22"/>
        </w:rPr>
        <w:t xml:space="preserve"> 202</w:t>
      </w:r>
      <w:r w:rsidR="00FD1D25">
        <w:rPr>
          <w:rFonts w:ascii="Arial" w:hAnsi="Arial" w:cs="Arial"/>
          <w:sz w:val="22"/>
          <w:szCs w:val="22"/>
        </w:rPr>
        <w:t>4</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FD1D25">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February 202</w:t>
      </w:r>
      <w:r w:rsidR="00FD1D25">
        <w:rPr>
          <w:rFonts w:ascii="Arial" w:hAnsi="Arial" w:cs="Arial"/>
          <w:sz w:val="22"/>
          <w:szCs w:val="22"/>
        </w:rPr>
        <w:t>4</w:t>
      </w:r>
      <w:r w:rsidRPr="0066446A">
        <w:rPr>
          <w:rFonts w:ascii="Arial" w:hAnsi="Arial" w:cs="Arial"/>
          <w:sz w:val="22"/>
          <w:szCs w:val="22"/>
        </w:rPr>
        <w:t>. A date and time will be allocated in February 202</w:t>
      </w:r>
      <w:r w:rsidR="00FD1D25">
        <w:rPr>
          <w:rFonts w:ascii="Arial" w:hAnsi="Arial" w:cs="Arial"/>
          <w:sz w:val="22"/>
          <w:szCs w:val="22"/>
        </w:rPr>
        <w:t>4</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77D61A09" w14:textId="66C225F3" w:rsidR="00AA2EA1" w:rsidRPr="00F50321" w:rsidRDefault="00AA2EA1" w:rsidP="003A491B">
      <w:pPr>
        <w:pStyle w:val="BodyText"/>
        <w:ind w:left="360"/>
        <w:rPr>
          <w:rFonts w:ascii="Arial" w:hAnsi="Arial" w:cs="Arial"/>
          <w:sz w:val="22"/>
          <w:szCs w:val="22"/>
        </w:rPr>
      </w:pPr>
    </w:p>
    <w:p w14:paraId="3608177C" w14:textId="77777777" w:rsidR="001F0FF2" w:rsidRPr="00F50321" w:rsidRDefault="001F0FF2" w:rsidP="001F0FF2">
      <w:pPr>
        <w:rPr>
          <w:rFonts w:ascii="Arial" w:hAnsi="Arial" w:cs="Arial"/>
          <w:b/>
          <w:bCs/>
          <w:sz w:val="22"/>
          <w:szCs w:val="22"/>
        </w:rPr>
      </w:pPr>
    </w:p>
    <w:p w14:paraId="2734F783" w14:textId="729D768B" w:rsidR="001F0FF2" w:rsidRPr="00F50321" w:rsidRDefault="001F0FF2" w:rsidP="00AA2EA1">
      <w:pPr>
        <w:rPr>
          <w:rFonts w:ascii="Arial" w:hAnsi="Arial" w:cs="Arial"/>
          <w:b/>
          <w:bCs/>
          <w:sz w:val="22"/>
          <w:szCs w:val="22"/>
        </w:rPr>
      </w:pPr>
      <w:r w:rsidRPr="00F50321">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1675709C" w14:textId="77777777" w:rsidR="00A5483A" w:rsidRPr="00F50321" w:rsidRDefault="00A5483A" w:rsidP="00A5483A">
      <w:pPr>
        <w:rPr>
          <w:rFonts w:ascii="Arial" w:hAnsi="Arial" w:cs="Arial"/>
          <w:sz w:val="22"/>
          <w:szCs w:val="22"/>
        </w:rPr>
      </w:pPr>
    </w:p>
    <w:p w14:paraId="326DC8DF" w14:textId="2E2946EC" w:rsidR="00A5483A" w:rsidRPr="00F50321" w:rsidRDefault="00AA2EA1" w:rsidP="00A5483A">
      <w:pPr>
        <w:pStyle w:val="ListParagraph"/>
        <w:numPr>
          <w:ilvl w:val="0"/>
          <w:numId w:val="5"/>
        </w:numPr>
        <w:rPr>
          <w:rFonts w:ascii="Arial" w:hAnsi="Arial" w:cs="Arial"/>
          <w:sz w:val="22"/>
          <w:szCs w:val="22"/>
        </w:rPr>
      </w:pPr>
      <w:r w:rsidRPr="00F50321">
        <w:rPr>
          <w:rFonts w:ascii="Arial" w:hAnsi="Arial" w:cs="Arial"/>
          <w:sz w:val="22"/>
          <w:szCs w:val="22"/>
        </w:rPr>
        <w:t xml:space="preserve">Give </w:t>
      </w:r>
      <w:r w:rsidR="00A5483A" w:rsidRPr="00F50321">
        <w:rPr>
          <w:rFonts w:ascii="Arial" w:hAnsi="Arial" w:cs="Arial"/>
          <w:sz w:val="22"/>
          <w:szCs w:val="22"/>
        </w:rPr>
        <w:t xml:space="preserve">details about a specific case or transaction which has been particularly successful or a facet of your practice </w:t>
      </w:r>
      <w:r w:rsidR="0055536E" w:rsidRPr="00F50321">
        <w:rPr>
          <w:rFonts w:ascii="Arial" w:hAnsi="Arial" w:cs="Arial"/>
          <w:sz w:val="22"/>
          <w:szCs w:val="22"/>
        </w:rPr>
        <w:t xml:space="preserve">or contribution you have made to your own firm/organisation </w:t>
      </w:r>
      <w:r w:rsidR="00A5483A" w:rsidRPr="00F50321">
        <w:rPr>
          <w:rFonts w:ascii="Arial" w:hAnsi="Arial" w:cs="Arial"/>
          <w:sz w:val="22"/>
          <w:szCs w:val="22"/>
        </w:rPr>
        <w:t>which you believe will set you apart from the other nominees.</w:t>
      </w:r>
    </w:p>
    <w:p w14:paraId="38BFCF54" w14:textId="77777777" w:rsidR="00A5483A" w:rsidRPr="00F50321" w:rsidRDefault="00A5483A" w:rsidP="00A5483A">
      <w:pPr>
        <w:rPr>
          <w:rFonts w:ascii="Arial" w:hAnsi="Arial" w:cs="Arial"/>
          <w:sz w:val="22"/>
          <w:szCs w:val="22"/>
        </w:rPr>
      </w:pPr>
    </w:p>
    <w:p w14:paraId="3181ABD3" w14:textId="52307AC5" w:rsidR="00A5483A" w:rsidRPr="00F50321" w:rsidRDefault="00A5483A" w:rsidP="00A5483A">
      <w:pPr>
        <w:pStyle w:val="ListParagraph"/>
        <w:numPr>
          <w:ilvl w:val="0"/>
          <w:numId w:val="5"/>
        </w:numPr>
        <w:rPr>
          <w:rFonts w:ascii="Arial" w:hAnsi="Arial" w:cs="Arial"/>
          <w:sz w:val="22"/>
          <w:szCs w:val="22"/>
        </w:rPr>
      </w:pPr>
      <w:r w:rsidRPr="00F50321">
        <w:rPr>
          <w:rFonts w:ascii="Arial" w:hAnsi="Arial" w:cs="Arial"/>
          <w:sz w:val="22"/>
          <w:szCs w:val="22"/>
        </w:rPr>
        <w:t>Provide details of any individual involvement/contribution you have had with</w:t>
      </w:r>
      <w:r w:rsidR="0055536E" w:rsidRPr="00F50321">
        <w:rPr>
          <w:rFonts w:ascii="Arial" w:hAnsi="Arial" w:cs="Arial"/>
          <w:sz w:val="22"/>
          <w:szCs w:val="22"/>
        </w:rPr>
        <w:t xml:space="preserve"> other organisations during 20</w:t>
      </w:r>
      <w:r w:rsidR="006368EA" w:rsidRPr="00F50321">
        <w:rPr>
          <w:rFonts w:ascii="Arial" w:hAnsi="Arial" w:cs="Arial"/>
          <w:sz w:val="22"/>
          <w:szCs w:val="22"/>
        </w:rPr>
        <w:t>2</w:t>
      </w:r>
      <w:r w:rsidR="00FD1D25">
        <w:rPr>
          <w:rFonts w:ascii="Arial" w:hAnsi="Arial" w:cs="Arial"/>
          <w:sz w:val="22"/>
          <w:szCs w:val="22"/>
        </w:rPr>
        <w:t>3</w:t>
      </w:r>
      <w:r w:rsidRPr="00F50321">
        <w:rPr>
          <w:rFonts w:ascii="Arial" w:hAnsi="Arial" w:cs="Arial"/>
          <w:sz w:val="22"/>
          <w:szCs w:val="22"/>
        </w:rPr>
        <w:t xml:space="preserve"> (e.g. BTSS, CBI, BCCI, BPS Birmingham Future, Birmingham Law Society etc). </w:t>
      </w:r>
    </w:p>
    <w:p w14:paraId="1D0577E6" w14:textId="77777777" w:rsidR="001F0FF2" w:rsidRPr="00F50321" w:rsidRDefault="001F0FF2" w:rsidP="00AA2EA1">
      <w:pPr>
        <w:rPr>
          <w:rFonts w:ascii="Arial" w:hAnsi="Arial" w:cs="Arial"/>
          <w:sz w:val="22"/>
          <w:szCs w:val="22"/>
        </w:rPr>
      </w:pPr>
    </w:p>
    <w:p w14:paraId="3F31BBF8" w14:textId="1C85EB67" w:rsidR="00A5483A" w:rsidRPr="00F50321" w:rsidRDefault="00A5483A" w:rsidP="00A5483A">
      <w:pPr>
        <w:pStyle w:val="ListParagraph"/>
        <w:numPr>
          <w:ilvl w:val="0"/>
          <w:numId w:val="5"/>
        </w:numPr>
        <w:rPr>
          <w:rFonts w:ascii="Arial" w:hAnsi="Arial" w:cs="Arial"/>
          <w:sz w:val="22"/>
          <w:szCs w:val="22"/>
        </w:rPr>
      </w:pPr>
      <w:r w:rsidRPr="00F50321">
        <w:rPr>
          <w:rFonts w:ascii="Arial" w:hAnsi="Arial" w:cs="Arial"/>
          <w:sz w:val="22"/>
          <w:szCs w:val="22"/>
        </w:rPr>
        <w:t xml:space="preserve">Outline how you have made a positive contribution to the reputation of trainees and </w:t>
      </w:r>
      <w:r w:rsidR="0055536E" w:rsidRPr="00F50321">
        <w:rPr>
          <w:rFonts w:ascii="Arial" w:hAnsi="Arial" w:cs="Arial"/>
          <w:sz w:val="22"/>
          <w:szCs w:val="22"/>
        </w:rPr>
        <w:t>the legal profession during 20</w:t>
      </w:r>
      <w:r w:rsidR="006368EA" w:rsidRPr="00F50321">
        <w:rPr>
          <w:rFonts w:ascii="Arial" w:hAnsi="Arial" w:cs="Arial"/>
          <w:sz w:val="22"/>
          <w:szCs w:val="22"/>
        </w:rPr>
        <w:t>2</w:t>
      </w:r>
      <w:r w:rsidR="00FD1D25">
        <w:rPr>
          <w:rFonts w:ascii="Arial" w:hAnsi="Arial" w:cs="Arial"/>
          <w:sz w:val="22"/>
          <w:szCs w:val="22"/>
        </w:rPr>
        <w:t>3</w:t>
      </w:r>
      <w:r w:rsidRPr="00F50321">
        <w:rPr>
          <w:rFonts w:ascii="Arial" w:hAnsi="Arial" w:cs="Arial"/>
          <w:sz w:val="22"/>
          <w:szCs w:val="22"/>
        </w:rPr>
        <w:t>.</w:t>
      </w:r>
    </w:p>
    <w:p w14:paraId="7D4E8F0A" w14:textId="77777777" w:rsidR="00071088" w:rsidRPr="00F50321" w:rsidRDefault="00071088" w:rsidP="00420B97">
      <w:pPr>
        <w:rPr>
          <w:rFonts w:ascii="Arial" w:hAnsi="Arial" w:cs="Arial"/>
          <w:b/>
          <w:sz w:val="22"/>
          <w:szCs w:val="22"/>
        </w:rPr>
      </w:pPr>
    </w:p>
    <w:p w14:paraId="41C359B0" w14:textId="3CC9E0D3" w:rsidR="00A5483A" w:rsidRPr="00F50321" w:rsidRDefault="00AA2EA1" w:rsidP="00A5483A">
      <w:pPr>
        <w:pStyle w:val="ListParagraph"/>
        <w:numPr>
          <w:ilvl w:val="0"/>
          <w:numId w:val="5"/>
        </w:numPr>
        <w:rPr>
          <w:rFonts w:ascii="Arial" w:hAnsi="Arial" w:cs="Arial"/>
          <w:sz w:val="22"/>
          <w:szCs w:val="22"/>
        </w:rPr>
      </w:pPr>
      <w:r w:rsidRPr="00F50321">
        <w:rPr>
          <w:rFonts w:ascii="Arial" w:hAnsi="Arial" w:cs="Arial"/>
          <w:sz w:val="22"/>
          <w:szCs w:val="22"/>
        </w:rPr>
        <w:t>Outline y</w:t>
      </w:r>
      <w:r w:rsidR="00A5483A" w:rsidRPr="00F50321">
        <w:rPr>
          <w:rFonts w:ascii="Arial" w:hAnsi="Arial" w:cs="Arial"/>
          <w:sz w:val="22"/>
          <w:szCs w:val="22"/>
        </w:rPr>
        <w:t>our involvement i</w:t>
      </w:r>
      <w:r w:rsidR="0055536E" w:rsidRPr="00F50321">
        <w:rPr>
          <w:rFonts w:ascii="Arial" w:hAnsi="Arial" w:cs="Arial"/>
          <w:sz w:val="22"/>
          <w:szCs w:val="22"/>
        </w:rPr>
        <w:t>n charity activities during 20</w:t>
      </w:r>
      <w:r w:rsidR="006368EA" w:rsidRPr="00F50321">
        <w:rPr>
          <w:rFonts w:ascii="Arial" w:hAnsi="Arial" w:cs="Arial"/>
          <w:sz w:val="22"/>
          <w:szCs w:val="22"/>
        </w:rPr>
        <w:t>2</w:t>
      </w:r>
      <w:r w:rsidR="00FD1D25">
        <w:rPr>
          <w:rFonts w:ascii="Arial" w:hAnsi="Arial" w:cs="Arial"/>
          <w:sz w:val="22"/>
          <w:szCs w:val="22"/>
        </w:rPr>
        <w:t>3</w:t>
      </w:r>
      <w:r w:rsidR="00A5483A" w:rsidRPr="00F50321">
        <w:rPr>
          <w:rFonts w:ascii="Arial" w:hAnsi="Arial" w:cs="Arial"/>
          <w:sz w:val="22"/>
          <w:szCs w:val="22"/>
        </w:rPr>
        <w:t xml:space="preserve">.  </w:t>
      </w:r>
    </w:p>
    <w:p w14:paraId="7E548CAD" w14:textId="77777777" w:rsidR="00A5483A" w:rsidRPr="00F50321" w:rsidRDefault="00A5483A" w:rsidP="00A5483A">
      <w:pPr>
        <w:rPr>
          <w:rFonts w:ascii="Arial" w:hAnsi="Arial" w:cs="Arial"/>
          <w:b/>
          <w:sz w:val="22"/>
          <w:szCs w:val="22"/>
        </w:rPr>
      </w:pPr>
    </w:p>
    <w:p w14:paraId="35AA0C1B" w14:textId="77777777" w:rsidR="0055536E" w:rsidRPr="00F50321" w:rsidRDefault="0055536E" w:rsidP="00A5483A">
      <w:pPr>
        <w:ind w:firstLine="720"/>
        <w:rPr>
          <w:rFonts w:ascii="Arial" w:hAnsi="Arial" w:cs="Arial"/>
          <w:b/>
          <w:sz w:val="22"/>
          <w:szCs w:val="22"/>
          <w:u w:val="single"/>
        </w:rPr>
      </w:pPr>
    </w:p>
    <w:p w14:paraId="06B19C55" w14:textId="77777777" w:rsidR="00DB27CE" w:rsidRPr="00F50321" w:rsidRDefault="00DB27CE" w:rsidP="00DB27CE">
      <w:pPr>
        <w:rPr>
          <w:rFonts w:ascii="Arial" w:hAnsi="Arial" w:cs="Arial"/>
          <w:sz w:val="22"/>
          <w:szCs w:val="22"/>
        </w:rPr>
      </w:pPr>
      <w:r w:rsidRPr="00F50321">
        <w:rPr>
          <w:rFonts w:ascii="Arial" w:hAnsi="Arial" w:cs="Arial"/>
          <w:b/>
          <w:sz w:val="22"/>
          <w:szCs w:val="22"/>
          <w:u w:val="single"/>
        </w:rPr>
        <w:t>Please include the total word count at the end of your submission, together with the declaration below.</w:t>
      </w:r>
    </w:p>
    <w:p w14:paraId="4D66FD55" w14:textId="7195B00C" w:rsidR="00A5483A" w:rsidRPr="00F50321" w:rsidRDefault="00A5483A" w:rsidP="00A5483A">
      <w:pPr>
        <w:ind w:firstLine="720"/>
        <w:rPr>
          <w:rFonts w:ascii="Arial" w:hAnsi="Arial" w:cs="Arial"/>
          <w:sz w:val="22"/>
          <w:szCs w:val="22"/>
        </w:rPr>
      </w:pPr>
    </w:p>
    <w:p w14:paraId="168FC10F" w14:textId="23EE2A4D" w:rsidR="005B4FAF" w:rsidRPr="00F50321" w:rsidRDefault="005B4FAF" w:rsidP="00A5483A">
      <w:pPr>
        <w:ind w:firstLine="720"/>
        <w:rPr>
          <w:rFonts w:ascii="Arial" w:hAnsi="Arial" w:cs="Arial"/>
          <w:sz w:val="22"/>
          <w:szCs w:val="22"/>
        </w:rPr>
      </w:pPr>
    </w:p>
    <w:p w14:paraId="02D99B40" w14:textId="77777777" w:rsidR="005B4FAF" w:rsidRPr="00F50321" w:rsidRDefault="005B4FAF" w:rsidP="00A5483A">
      <w:pPr>
        <w:ind w:firstLine="720"/>
        <w:rPr>
          <w:rFonts w:ascii="Arial" w:hAnsi="Arial" w:cs="Arial"/>
          <w:sz w:val="22"/>
          <w:szCs w:val="22"/>
        </w:rPr>
      </w:pPr>
    </w:p>
    <w:p w14:paraId="0311778E" w14:textId="77777777" w:rsidR="00A5483A" w:rsidRPr="00F50321" w:rsidRDefault="00A5483A" w:rsidP="00A5483A">
      <w:pPr>
        <w:rPr>
          <w:rFonts w:ascii="Arial" w:hAnsi="Arial" w:cs="Arial"/>
          <w:b/>
          <w:sz w:val="22"/>
          <w:szCs w:val="22"/>
        </w:rPr>
      </w:pPr>
      <w:r w:rsidRPr="00F50321">
        <w:rPr>
          <w:rFonts w:ascii="Arial" w:hAnsi="Arial" w:cs="Arial"/>
          <w:b/>
          <w:sz w:val="22"/>
          <w:szCs w:val="22"/>
        </w:rPr>
        <w:t>DECLARATION:</w:t>
      </w:r>
    </w:p>
    <w:p w14:paraId="5024359D" w14:textId="77777777" w:rsidR="00A5483A" w:rsidRPr="00F50321" w:rsidRDefault="00A5483A" w:rsidP="00A5483A">
      <w:pPr>
        <w:rPr>
          <w:rFonts w:ascii="Arial" w:hAnsi="Arial" w:cs="Arial"/>
          <w:b/>
          <w:sz w:val="22"/>
          <w:szCs w:val="22"/>
        </w:rPr>
      </w:pPr>
    </w:p>
    <w:p w14:paraId="18299644" w14:textId="77777777" w:rsidR="00A5483A" w:rsidRPr="00F50321" w:rsidRDefault="00A5483A" w:rsidP="00A5483A">
      <w:pPr>
        <w:rPr>
          <w:rFonts w:ascii="Arial" w:hAnsi="Arial" w:cs="Arial"/>
          <w:sz w:val="22"/>
          <w:szCs w:val="22"/>
        </w:rPr>
      </w:pPr>
      <w:r w:rsidRPr="00F50321">
        <w:rPr>
          <w:rFonts w:ascii="Arial" w:hAnsi="Arial" w:cs="Arial"/>
          <w:sz w:val="22"/>
          <w:szCs w:val="22"/>
        </w:rPr>
        <w:t>I confirm that I believe the contents and word counts detailed within this application are true.</w:t>
      </w:r>
    </w:p>
    <w:p w14:paraId="0E766B19" w14:textId="77777777" w:rsidR="00A5483A" w:rsidRPr="00F50321" w:rsidRDefault="00A5483A" w:rsidP="00A5483A">
      <w:pPr>
        <w:rPr>
          <w:rFonts w:ascii="Arial" w:hAnsi="Arial" w:cs="Arial"/>
          <w:b/>
          <w:sz w:val="22"/>
          <w:szCs w:val="22"/>
        </w:rPr>
      </w:pPr>
    </w:p>
    <w:p w14:paraId="28FF6E97" w14:textId="6FF760FE" w:rsidR="00495002" w:rsidRPr="00F50321" w:rsidRDefault="00A5483A" w:rsidP="00A5483A">
      <w:pPr>
        <w:rPr>
          <w:rFonts w:ascii="Arial" w:hAnsi="Arial" w:cs="Arial"/>
          <w:sz w:val="22"/>
          <w:szCs w:val="22"/>
        </w:rPr>
      </w:pPr>
      <w:r w:rsidRPr="00F50321">
        <w:rPr>
          <w:rFonts w:ascii="Arial" w:hAnsi="Arial" w:cs="Arial"/>
          <w:b/>
          <w:sz w:val="22"/>
          <w:szCs w:val="22"/>
        </w:rPr>
        <w:t>Date:</w:t>
      </w:r>
      <w:proofErr w:type="gramStart"/>
      <w:r w:rsidRPr="00F50321">
        <w:rPr>
          <w:rFonts w:ascii="Arial" w:hAnsi="Arial" w:cs="Arial"/>
          <w:b/>
          <w:sz w:val="22"/>
          <w:szCs w:val="22"/>
        </w:rPr>
        <w:tab/>
        <w:t xml:space="preserve">  </w:t>
      </w:r>
      <w:r w:rsidRPr="00F50321">
        <w:rPr>
          <w:rFonts w:ascii="Arial" w:hAnsi="Arial" w:cs="Arial"/>
          <w:b/>
          <w:sz w:val="22"/>
          <w:szCs w:val="22"/>
        </w:rPr>
        <w:tab/>
      </w:r>
      <w:proofErr w:type="gramEnd"/>
      <w:r w:rsidRPr="00F50321">
        <w:rPr>
          <w:rFonts w:ascii="Arial" w:hAnsi="Arial" w:cs="Arial"/>
          <w:b/>
          <w:sz w:val="22"/>
          <w:szCs w:val="22"/>
        </w:rPr>
        <w:tab/>
        <w:t>Signature:</w:t>
      </w:r>
    </w:p>
    <w:p w14:paraId="36C3D8B5" w14:textId="0050D1FC" w:rsidR="004363F9" w:rsidRPr="00F50321" w:rsidRDefault="004363F9" w:rsidP="009D1F8C">
      <w:pPr>
        <w:rPr>
          <w:rFonts w:ascii="Arial" w:hAnsi="Arial" w:cs="Arial"/>
          <w:b/>
          <w:sz w:val="22"/>
          <w:szCs w:val="22"/>
        </w:rPr>
      </w:pPr>
      <w:r w:rsidRPr="00F50321">
        <w:rPr>
          <w:rFonts w:ascii="Arial" w:hAnsi="Arial" w:cs="Arial"/>
          <w:b/>
          <w:sz w:val="22"/>
          <w:szCs w:val="22"/>
        </w:rPr>
        <w:tab/>
      </w:r>
      <w:r w:rsidRPr="00F50321">
        <w:rPr>
          <w:rFonts w:ascii="Arial" w:hAnsi="Arial" w:cs="Arial"/>
          <w:b/>
          <w:sz w:val="22"/>
          <w:szCs w:val="22"/>
        </w:rPr>
        <w:tab/>
      </w:r>
      <w:r w:rsidRPr="00F50321">
        <w:rPr>
          <w:rFonts w:ascii="Arial" w:hAnsi="Arial" w:cs="Arial"/>
          <w:b/>
          <w:sz w:val="22"/>
          <w:szCs w:val="22"/>
        </w:rPr>
        <w:tab/>
      </w:r>
    </w:p>
    <w:sectPr w:rsidR="004363F9" w:rsidRPr="00F50321"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CAA69" w14:textId="77777777" w:rsidR="00635C3F" w:rsidRDefault="00635C3F">
      <w:r>
        <w:separator/>
      </w:r>
    </w:p>
  </w:endnote>
  <w:endnote w:type="continuationSeparator" w:id="0">
    <w:p w14:paraId="1AFBBA0D" w14:textId="77777777" w:rsidR="00635C3F" w:rsidRDefault="0063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6D6F7" w14:textId="77777777" w:rsidR="00635C3F" w:rsidRDefault="00635C3F">
      <w:r>
        <w:separator/>
      </w:r>
    </w:p>
  </w:footnote>
  <w:footnote w:type="continuationSeparator" w:id="0">
    <w:p w14:paraId="6DAF5BC7" w14:textId="77777777" w:rsidR="00635C3F" w:rsidRDefault="0063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00389293" w:rsidR="004363F9" w:rsidRPr="00420B97" w:rsidRDefault="00613CAB" w:rsidP="00420B97">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10D4A5AC" wp14:editId="155BCF4C">
          <wp:simplePos x="0" y="0"/>
          <wp:positionH relativeFrom="margin">
            <wp:align>right</wp:align>
          </wp:positionH>
          <wp:positionV relativeFrom="paragraph">
            <wp:posOffset>-252095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420B97">
      <w:rPr>
        <w:rFonts w:ascii="Arial Bold" w:hAnsi="Arial Bold" w:cs="Arial"/>
        <w:noProof/>
        <w:sz w:val="32"/>
      </w:rPr>
      <w:drawing>
        <wp:anchor distT="0" distB="0" distL="114300" distR="114300" simplePos="0" relativeHeight="251659264" behindDoc="0" locked="0" layoutInCell="1" allowOverlap="1" wp14:anchorId="215F4118" wp14:editId="5E50EFDD">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420B97"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509"/>
    <w:multiLevelType w:val="multilevel"/>
    <w:tmpl w:val="534C0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9D1A1B"/>
    <w:multiLevelType w:val="multilevel"/>
    <w:tmpl w:val="63AAF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3"/>
  </w:num>
  <w:num w:numId="4">
    <w:abstractNumId w:val="5"/>
  </w:num>
  <w:num w:numId="5">
    <w:abstractNumId w:val="8"/>
  </w:num>
  <w:num w:numId="6">
    <w:abstractNumId w:val="4"/>
  </w:num>
  <w:num w:numId="7">
    <w:abstractNumId w:val="7"/>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088"/>
    <w:rsid w:val="00071527"/>
    <w:rsid w:val="000C35A3"/>
    <w:rsid w:val="000E1DAA"/>
    <w:rsid w:val="000E64E2"/>
    <w:rsid w:val="000E7767"/>
    <w:rsid w:val="00112279"/>
    <w:rsid w:val="00115B0A"/>
    <w:rsid w:val="001171AE"/>
    <w:rsid w:val="00143891"/>
    <w:rsid w:val="001B67EE"/>
    <w:rsid w:val="001C323A"/>
    <w:rsid w:val="001F0FF2"/>
    <w:rsid w:val="002D3438"/>
    <w:rsid w:val="002E3489"/>
    <w:rsid w:val="00313858"/>
    <w:rsid w:val="00363E8E"/>
    <w:rsid w:val="00377115"/>
    <w:rsid w:val="003A057F"/>
    <w:rsid w:val="003A491B"/>
    <w:rsid w:val="003D2E04"/>
    <w:rsid w:val="003E2926"/>
    <w:rsid w:val="003F5783"/>
    <w:rsid w:val="00420B97"/>
    <w:rsid w:val="00423A30"/>
    <w:rsid w:val="004363F9"/>
    <w:rsid w:val="00462C14"/>
    <w:rsid w:val="00495002"/>
    <w:rsid w:val="004E292F"/>
    <w:rsid w:val="00515707"/>
    <w:rsid w:val="00515B1F"/>
    <w:rsid w:val="00543D95"/>
    <w:rsid w:val="0055536E"/>
    <w:rsid w:val="00557652"/>
    <w:rsid w:val="005B2EE2"/>
    <w:rsid w:val="005B4FAF"/>
    <w:rsid w:val="005D6B75"/>
    <w:rsid w:val="00613CAB"/>
    <w:rsid w:val="00621BC0"/>
    <w:rsid w:val="00635C3F"/>
    <w:rsid w:val="006368EA"/>
    <w:rsid w:val="00637027"/>
    <w:rsid w:val="006464AF"/>
    <w:rsid w:val="00656B61"/>
    <w:rsid w:val="00695B7D"/>
    <w:rsid w:val="00723764"/>
    <w:rsid w:val="00734C58"/>
    <w:rsid w:val="008A196F"/>
    <w:rsid w:val="008B1EFF"/>
    <w:rsid w:val="008E5E5F"/>
    <w:rsid w:val="009923F4"/>
    <w:rsid w:val="009B73DF"/>
    <w:rsid w:val="009C2D2B"/>
    <w:rsid w:val="009D1F8C"/>
    <w:rsid w:val="009E5FE1"/>
    <w:rsid w:val="009F01F4"/>
    <w:rsid w:val="00A30504"/>
    <w:rsid w:val="00A47D8B"/>
    <w:rsid w:val="00A5483A"/>
    <w:rsid w:val="00A8703C"/>
    <w:rsid w:val="00AA2EA1"/>
    <w:rsid w:val="00AF3D94"/>
    <w:rsid w:val="00B036D0"/>
    <w:rsid w:val="00B3634E"/>
    <w:rsid w:val="00B71ED4"/>
    <w:rsid w:val="00BA1CB1"/>
    <w:rsid w:val="00C369B5"/>
    <w:rsid w:val="00D261D3"/>
    <w:rsid w:val="00D954DD"/>
    <w:rsid w:val="00DB27CE"/>
    <w:rsid w:val="00E32D42"/>
    <w:rsid w:val="00E524BF"/>
    <w:rsid w:val="00E97C3C"/>
    <w:rsid w:val="00EE3ABC"/>
    <w:rsid w:val="00F3570A"/>
    <w:rsid w:val="00F368EC"/>
    <w:rsid w:val="00F50321"/>
    <w:rsid w:val="00F83E90"/>
    <w:rsid w:val="00FC7780"/>
    <w:rsid w:val="00FD1D25"/>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29389-6EAB-4E8A-ACD3-03C0EEB3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CF39647A</Template>
  <TotalTime>12</TotalTime>
  <Pages>2</Pages>
  <Words>586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12</cp:revision>
  <cp:lastPrinted>2019-12-02T13:23:00Z</cp:lastPrinted>
  <dcterms:created xsi:type="dcterms:W3CDTF">2021-08-20T08:50:00Z</dcterms:created>
  <dcterms:modified xsi:type="dcterms:W3CDTF">2023-09-29T12:47:00Z</dcterms:modified>
</cp:coreProperties>
</file>