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D0EAD" w14:textId="71C3E709" w:rsidR="006927E8" w:rsidRPr="00C349B7" w:rsidRDefault="006927E8" w:rsidP="006927E8">
      <w:pPr>
        <w:ind w:left="567" w:hanging="567"/>
        <w:rPr>
          <w:rFonts w:ascii="Arial" w:hAnsi="Arial" w:cs="Arial"/>
          <w:bCs/>
          <w:i/>
          <w:sz w:val="22"/>
          <w:szCs w:val="22"/>
        </w:rPr>
      </w:pPr>
    </w:p>
    <w:p w14:paraId="03833018" w14:textId="77777777" w:rsidR="006927E8" w:rsidRPr="00C349B7" w:rsidRDefault="006927E8" w:rsidP="006927E8">
      <w:pPr>
        <w:ind w:left="567" w:hanging="567"/>
        <w:rPr>
          <w:rFonts w:ascii="Arial" w:hAnsi="Arial" w:cs="Arial"/>
          <w:bCs/>
          <w:i/>
          <w:sz w:val="22"/>
          <w:szCs w:val="22"/>
        </w:rPr>
      </w:pPr>
    </w:p>
    <w:p w14:paraId="58752EDA" w14:textId="183E67EC" w:rsidR="005D6B75" w:rsidRPr="00C349B7" w:rsidRDefault="006927E8" w:rsidP="00EA0066">
      <w:pPr>
        <w:ind w:left="567" w:hanging="567"/>
        <w:rPr>
          <w:rFonts w:ascii="Arial" w:hAnsi="Arial" w:cs="Arial"/>
          <w:b/>
          <w:bCs/>
          <w:sz w:val="22"/>
          <w:szCs w:val="22"/>
        </w:rPr>
      </w:pPr>
      <w:r w:rsidRPr="00C349B7">
        <w:rPr>
          <w:rFonts w:ascii="Arial" w:hAnsi="Arial" w:cs="Arial"/>
          <w:b/>
          <w:bCs/>
          <w:sz w:val="22"/>
          <w:szCs w:val="22"/>
        </w:rPr>
        <w:t>CRITERIA TO BE APPLIED (</w:t>
      </w:r>
      <w:bookmarkStart w:id="0" w:name="_Hlk80715746"/>
      <w:r w:rsidR="0041676A" w:rsidRPr="00C349B7">
        <w:rPr>
          <w:rFonts w:ascii="Arial" w:hAnsi="Arial" w:cs="Arial"/>
          <w:b/>
          <w:bCs/>
          <w:sz w:val="22"/>
          <w:szCs w:val="22"/>
        </w:rPr>
        <w:t>Birmingham Law Society Equality</w:t>
      </w:r>
      <w:r w:rsidR="00117E51">
        <w:rPr>
          <w:rFonts w:ascii="Arial" w:hAnsi="Arial" w:cs="Arial"/>
          <w:b/>
          <w:bCs/>
          <w:sz w:val="22"/>
          <w:szCs w:val="22"/>
        </w:rPr>
        <w:t xml:space="preserve"> and </w:t>
      </w:r>
      <w:r w:rsidR="0041676A" w:rsidRPr="00C349B7">
        <w:rPr>
          <w:rFonts w:ascii="Arial" w:hAnsi="Arial" w:cs="Arial"/>
          <w:b/>
          <w:bCs/>
          <w:sz w:val="22"/>
          <w:szCs w:val="22"/>
        </w:rPr>
        <w:t>Diversity Award</w:t>
      </w:r>
      <w:r w:rsidRPr="00C349B7">
        <w:rPr>
          <w:rFonts w:ascii="Arial" w:hAnsi="Arial" w:cs="Arial"/>
          <w:b/>
          <w:bCs/>
          <w:sz w:val="22"/>
          <w:szCs w:val="22"/>
        </w:rPr>
        <w:t>):</w:t>
      </w:r>
      <w:bookmarkEnd w:id="0"/>
    </w:p>
    <w:p w14:paraId="704A9DB4" w14:textId="6654AE23" w:rsidR="00515B1F" w:rsidRPr="00C349B7" w:rsidRDefault="00515B1F" w:rsidP="00F3570A">
      <w:pPr>
        <w:ind w:left="567" w:hanging="567"/>
        <w:rPr>
          <w:rFonts w:ascii="Arial" w:hAnsi="Arial" w:cs="Arial"/>
          <w:b/>
          <w:bCs/>
          <w:sz w:val="22"/>
          <w:szCs w:val="22"/>
        </w:rPr>
      </w:pPr>
    </w:p>
    <w:p w14:paraId="59A969C0" w14:textId="603D9C49" w:rsidR="00515B1F" w:rsidRPr="00C349B7" w:rsidRDefault="00515B1F" w:rsidP="00F3570A">
      <w:pPr>
        <w:ind w:left="567" w:hanging="567"/>
        <w:rPr>
          <w:rFonts w:ascii="Arial" w:hAnsi="Arial" w:cs="Arial"/>
          <w:b/>
          <w:bCs/>
          <w:sz w:val="22"/>
          <w:szCs w:val="22"/>
        </w:rPr>
      </w:pPr>
      <w:bookmarkStart w:id="1" w:name="_Hlk80715715"/>
      <w:r w:rsidRPr="00C349B7">
        <w:rPr>
          <w:rFonts w:ascii="Arial" w:hAnsi="Arial" w:cs="Arial"/>
          <w:b/>
          <w:bCs/>
          <w:sz w:val="22"/>
          <w:szCs w:val="22"/>
        </w:rPr>
        <w:t>Summary:</w:t>
      </w:r>
    </w:p>
    <w:p w14:paraId="17EC531F" w14:textId="77777777" w:rsidR="00515B1F" w:rsidRPr="00C349B7" w:rsidRDefault="00515B1F" w:rsidP="00F3570A">
      <w:pPr>
        <w:ind w:left="567" w:hanging="567"/>
        <w:rPr>
          <w:rFonts w:ascii="Arial" w:hAnsi="Arial" w:cs="Arial"/>
          <w:b/>
          <w:bCs/>
          <w:sz w:val="22"/>
          <w:szCs w:val="22"/>
        </w:rPr>
      </w:pPr>
    </w:p>
    <w:p w14:paraId="51716790" w14:textId="5FF6ACFE" w:rsidR="003C0859" w:rsidRPr="00C349B7" w:rsidRDefault="003C0859" w:rsidP="00447F42">
      <w:pPr>
        <w:jc w:val="both"/>
        <w:rPr>
          <w:rFonts w:ascii="Arial" w:hAnsi="Arial" w:cs="Arial"/>
          <w:sz w:val="22"/>
          <w:szCs w:val="22"/>
        </w:rPr>
      </w:pPr>
      <w:r w:rsidRPr="00C349B7">
        <w:rPr>
          <w:rFonts w:ascii="Arial" w:hAnsi="Arial" w:cs="Arial"/>
          <w:sz w:val="22"/>
          <w:szCs w:val="22"/>
        </w:rPr>
        <w:t>The award is presented to the firm/chambers/organisation which has shown leadership and</w:t>
      </w:r>
      <w:r w:rsidR="00447F42" w:rsidRPr="00C349B7">
        <w:rPr>
          <w:rFonts w:ascii="Arial" w:hAnsi="Arial" w:cs="Arial"/>
          <w:sz w:val="22"/>
          <w:szCs w:val="22"/>
        </w:rPr>
        <w:t xml:space="preserve"> </w:t>
      </w:r>
      <w:r w:rsidRPr="00C349B7">
        <w:rPr>
          <w:rFonts w:ascii="Arial" w:hAnsi="Arial" w:cs="Arial"/>
          <w:sz w:val="22"/>
          <w:szCs w:val="22"/>
        </w:rPr>
        <w:t>excellence</w:t>
      </w:r>
      <w:r w:rsidR="00447F42" w:rsidRPr="00C349B7">
        <w:rPr>
          <w:rFonts w:ascii="Arial" w:hAnsi="Arial" w:cs="Arial"/>
          <w:sz w:val="22"/>
          <w:szCs w:val="22"/>
        </w:rPr>
        <w:t xml:space="preserve"> </w:t>
      </w:r>
      <w:r w:rsidRPr="00C349B7">
        <w:rPr>
          <w:rFonts w:ascii="Arial" w:hAnsi="Arial" w:cs="Arial"/>
          <w:sz w:val="22"/>
          <w:szCs w:val="22"/>
        </w:rPr>
        <w:t>in promoting Equality, Diversity, and Inclusion within its firm and/or the wider community.</w:t>
      </w:r>
    </w:p>
    <w:p w14:paraId="069EE7C4" w14:textId="77777777" w:rsidR="003C0859" w:rsidRPr="00C349B7" w:rsidRDefault="003C0859" w:rsidP="003C0859">
      <w:pPr>
        <w:ind w:left="567" w:hanging="567"/>
        <w:rPr>
          <w:rFonts w:ascii="Arial" w:hAnsi="Arial" w:cs="Arial"/>
          <w:sz w:val="22"/>
          <w:szCs w:val="22"/>
        </w:rPr>
      </w:pPr>
    </w:p>
    <w:p w14:paraId="192E05A0"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Nominees should be able to demonstrate 1 or more of the following:</w:t>
      </w:r>
    </w:p>
    <w:p w14:paraId="159A802D" w14:textId="77777777" w:rsidR="003C0859" w:rsidRPr="00C349B7" w:rsidRDefault="003C0859" w:rsidP="003C0859">
      <w:pPr>
        <w:ind w:left="567" w:hanging="567"/>
        <w:rPr>
          <w:rFonts w:ascii="Arial" w:hAnsi="Arial" w:cs="Arial"/>
          <w:sz w:val="22"/>
          <w:szCs w:val="22"/>
        </w:rPr>
      </w:pPr>
    </w:p>
    <w:p w14:paraId="633408E6"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A coherent strategy to recruit and retain a workforce that represents the diversity of wider society.</w:t>
      </w:r>
    </w:p>
    <w:p w14:paraId="5E46557E"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Initiating and leading action(s) to remove barriers and improve the working experience and engagement of employees at all levels.</w:t>
      </w:r>
    </w:p>
    <w:p w14:paraId="4B4A98DE"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Initiatives to create a culture of inclusivity within the organisation.</w:t>
      </w:r>
    </w:p>
    <w:p w14:paraId="07D74B2D"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Initiatives to support positive mental health and wellbeing in all staff</w:t>
      </w:r>
    </w:p>
    <w:p w14:paraId="696BBE9C"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Leading positive actions to ensure that one or more (preferably all) of those groups with protected characteristics under the Equality Act 2010 and/or issues with social mobility have an effective voice within the organisation</w:t>
      </w:r>
    </w:p>
    <w:p w14:paraId="657C4887"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Take effective action to drive social inclusion in the workplace and/or playing a role in social inclusion in the legal and/or wider community.</w:t>
      </w:r>
    </w:p>
    <w:p w14:paraId="6BF7456C"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A creative and innovative approach to the identification, support, development, progression, and retention of diverse talent</w:t>
      </w:r>
    </w:p>
    <w:p w14:paraId="082F2D09"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 xml:space="preserve">Initiatives to improve the recruitment and/or retention and/or progression of historically underrepresented staff. </w:t>
      </w:r>
    </w:p>
    <w:p w14:paraId="14DF5BDC"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Initiatives to improve accessibility to the legal services provided by the firm/chambers</w:t>
      </w:r>
    </w:p>
    <w:p w14:paraId="57D3B321" w14:textId="77777777" w:rsidR="003C0859"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Outreach initiatives/collaboration/partnership serving to strengthen relationships amongst underrepresented groups within the organisation and/or the wider community.</w:t>
      </w:r>
    </w:p>
    <w:p w14:paraId="497C85CB" w14:textId="631B1590" w:rsidR="00515B1F" w:rsidRPr="00C349B7" w:rsidRDefault="003C0859" w:rsidP="003C0859">
      <w:pPr>
        <w:ind w:left="567" w:hanging="567"/>
        <w:rPr>
          <w:rFonts w:ascii="Arial" w:hAnsi="Arial" w:cs="Arial"/>
          <w:sz w:val="22"/>
          <w:szCs w:val="22"/>
        </w:rPr>
      </w:pPr>
      <w:r w:rsidRPr="00C349B7">
        <w:rPr>
          <w:rFonts w:ascii="Arial" w:hAnsi="Arial" w:cs="Arial"/>
          <w:sz w:val="22"/>
          <w:szCs w:val="22"/>
        </w:rPr>
        <w:t>•</w:t>
      </w:r>
      <w:r w:rsidRPr="00C349B7">
        <w:rPr>
          <w:rFonts w:ascii="Arial" w:hAnsi="Arial" w:cs="Arial"/>
          <w:sz w:val="22"/>
          <w:szCs w:val="22"/>
        </w:rPr>
        <w:tab/>
        <w:t>An embrace of an agile and flexible approach to how, where and when people work, prioritising talent over traditional working practices.</w:t>
      </w:r>
    </w:p>
    <w:bookmarkEnd w:id="1"/>
    <w:p w14:paraId="21172BED" w14:textId="77777777" w:rsidR="003C0859" w:rsidRPr="00C349B7" w:rsidRDefault="003C0859" w:rsidP="003C0859">
      <w:pPr>
        <w:ind w:left="567" w:hanging="567"/>
        <w:rPr>
          <w:rFonts w:ascii="Arial" w:hAnsi="Arial" w:cs="Arial"/>
          <w:b/>
          <w:bCs/>
          <w:sz w:val="22"/>
          <w:szCs w:val="22"/>
        </w:rPr>
      </w:pPr>
    </w:p>
    <w:p w14:paraId="73FB7DFE" w14:textId="121D65FF" w:rsidR="00EA0066" w:rsidRPr="00C349B7" w:rsidRDefault="00EA0066" w:rsidP="00EA0066">
      <w:pPr>
        <w:ind w:left="567" w:hanging="567"/>
        <w:rPr>
          <w:rFonts w:ascii="Arial" w:hAnsi="Arial" w:cs="Arial"/>
          <w:b/>
          <w:bCs/>
          <w:sz w:val="22"/>
          <w:szCs w:val="22"/>
        </w:rPr>
      </w:pPr>
      <w:r w:rsidRPr="00C349B7">
        <w:rPr>
          <w:rFonts w:ascii="Arial" w:hAnsi="Arial" w:cs="Arial"/>
          <w:b/>
          <w:bCs/>
          <w:sz w:val="22"/>
          <w:szCs w:val="22"/>
        </w:rPr>
        <w:t>Instructions on preparing your application</w:t>
      </w:r>
    </w:p>
    <w:p w14:paraId="07BE1E53" w14:textId="77777777" w:rsidR="00EA0066" w:rsidRPr="00C349B7" w:rsidRDefault="00EA0066" w:rsidP="00EA0066">
      <w:pPr>
        <w:rPr>
          <w:rFonts w:ascii="Arial" w:hAnsi="Arial" w:cs="Arial"/>
          <w:b/>
          <w:bCs/>
          <w:sz w:val="22"/>
          <w:szCs w:val="22"/>
        </w:rPr>
      </w:pPr>
    </w:p>
    <w:p w14:paraId="2B9AE335" w14:textId="77777777" w:rsidR="005D6B75" w:rsidRPr="00C349B7" w:rsidRDefault="005D6B75" w:rsidP="00F3570A">
      <w:pPr>
        <w:pStyle w:val="BodyText"/>
        <w:ind w:left="567" w:hanging="567"/>
        <w:rPr>
          <w:rFonts w:ascii="Arial" w:hAnsi="Arial" w:cs="Arial"/>
          <w:sz w:val="22"/>
          <w:szCs w:val="22"/>
        </w:rPr>
      </w:pPr>
    </w:p>
    <w:p w14:paraId="700B3FD8" w14:textId="6F4A5AD2"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Do not exceed the word limit.</w:t>
      </w:r>
      <w:r w:rsidR="009D1F8C" w:rsidRPr="00C349B7">
        <w:rPr>
          <w:rFonts w:ascii="Arial" w:hAnsi="Arial" w:cs="Arial"/>
          <w:sz w:val="22"/>
          <w:szCs w:val="22"/>
        </w:rPr>
        <w:t xml:space="preserve"> Any words over </w:t>
      </w:r>
      <w:r w:rsidR="001B67EE" w:rsidRPr="00C349B7">
        <w:rPr>
          <w:rFonts w:ascii="Arial" w:hAnsi="Arial" w:cs="Arial"/>
          <w:sz w:val="22"/>
          <w:szCs w:val="22"/>
        </w:rPr>
        <w:t xml:space="preserve">the </w:t>
      </w:r>
      <w:r w:rsidR="009D1F8C" w:rsidRPr="00C349B7">
        <w:rPr>
          <w:rFonts w:ascii="Arial" w:hAnsi="Arial" w:cs="Arial"/>
          <w:sz w:val="22"/>
          <w:szCs w:val="22"/>
        </w:rPr>
        <w:t>stipulated limit will not be read/or considered.</w:t>
      </w:r>
    </w:p>
    <w:p w14:paraId="7A9D2844" w14:textId="77777777" w:rsidR="005D6B75" w:rsidRPr="00C349B7" w:rsidRDefault="005D6B75" w:rsidP="00057F0F">
      <w:pPr>
        <w:pStyle w:val="BodyText"/>
        <w:rPr>
          <w:rFonts w:ascii="Arial" w:hAnsi="Arial" w:cs="Arial"/>
          <w:sz w:val="22"/>
          <w:szCs w:val="22"/>
        </w:rPr>
      </w:pPr>
    </w:p>
    <w:p w14:paraId="7A1EC0FF" w14:textId="3CF4313F"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 xml:space="preserve">Do not supply any additional information/material as it will not be </w:t>
      </w:r>
      <w:proofErr w:type="gramStart"/>
      <w:r w:rsidRPr="00C349B7">
        <w:rPr>
          <w:rFonts w:ascii="Arial" w:hAnsi="Arial" w:cs="Arial"/>
          <w:sz w:val="22"/>
          <w:szCs w:val="22"/>
        </w:rPr>
        <w:t>taken into account</w:t>
      </w:r>
      <w:proofErr w:type="gramEnd"/>
      <w:r w:rsidRPr="00C349B7">
        <w:rPr>
          <w:rFonts w:ascii="Arial" w:hAnsi="Arial" w:cs="Arial"/>
          <w:sz w:val="22"/>
          <w:szCs w:val="22"/>
        </w:rPr>
        <w:t>.</w:t>
      </w:r>
    </w:p>
    <w:p w14:paraId="08DEE011" w14:textId="77777777" w:rsidR="005D6B75" w:rsidRPr="00C349B7" w:rsidRDefault="005D6B75" w:rsidP="00057F0F">
      <w:pPr>
        <w:pStyle w:val="BodyText"/>
        <w:rPr>
          <w:rFonts w:ascii="Arial" w:hAnsi="Arial" w:cs="Arial"/>
          <w:sz w:val="22"/>
          <w:szCs w:val="22"/>
        </w:rPr>
      </w:pPr>
    </w:p>
    <w:p w14:paraId="69468F2A" w14:textId="39B9A612"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 xml:space="preserve">Your application will only be assessed on the </w:t>
      </w:r>
      <w:r w:rsidR="00057F0F" w:rsidRPr="00C349B7">
        <w:rPr>
          <w:rFonts w:ascii="Arial" w:hAnsi="Arial" w:cs="Arial"/>
          <w:sz w:val="22"/>
          <w:szCs w:val="22"/>
        </w:rPr>
        <w:t xml:space="preserve">text </w:t>
      </w:r>
      <w:r w:rsidRPr="00C349B7">
        <w:rPr>
          <w:rFonts w:ascii="Arial" w:hAnsi="Arial" w:cs="Arial"/>
          <w:sz w:val="22"/>
          <w:szCs w:val="22"/>
        </w:rPr>
        <w:t xml:space="preserve">you provide so please do take time and care when preparing your </w:t>
      </w:r>
      <w:r w:rsidR="00057F0F" w:rsidRPr="00C349B7">
        <w:rPr>
          <w:rFonts w:ascii="Arial" w:hAnsi="Arial" w:cs="Arial"/>
          <w:sz w:val="22"/>
          <w:szCs w:val="22"/>
        </w:rPr>
        <w:t>text.</w:t>
      </w:r>
      <w:r w:rsidR="003D4562" w:rsidRPr="00C349B7">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52EF37CA" w14:textId="77777777" w:rsidR="005D6B75" w:rsidRPr="00C349B7" w:rsidRDefault="005D6B75" w:rsidP="00057F0F">
      <w:pPr>
        <w:pStyle w:val="BodyText"/>
        <w:rPr>
          <w:rFonts w:ascii="Arial" w:hAnsi="Arial" w:cs="Arial"/>
          <w:sz w:val="22"/>
          <w:szCs w:val="22"/>
        </w:rPr>
      </w:pPr>
    </w:p>
    <w:p w14:paraId="3E3C320D" w14:textId="761375FF" w:rsidR="005D6B75" w:rsidRPr="00C349B7" w:rsidRDefault="005D6B75" w:rsidP="00057F0F">
      <w:pPr>
        <w:pStyle w:val="BodyText"/>
        <w:numPr>
          <w:ilvl w:val="0"/>
          <w:numId w:val="7"/>
        </w:numPr>
        <w:rPr>
          <w:rFonts w:ascii="Arial" w:hAnsi="Arial" w:cs="Arial"/>
          <w:sz w:val="22"/>
          <w:szCs w:val="22"/>
        </w:rPr>
      </w:pPr>
      <w:r w:rsidRPr="00C349B7">
        <w:rPr>
          <w:rFonts w:ascii="Arial" w:hAnsi="Arial" w:cs="Arial"/>
          <w:sz w:val="22"/>
          <w:szCs w:val="22"/>
        </w:rPr>
        <w:t xml:space="preserve">Please provide your application typed up on </w:t>
      </w:r>
      <w:r w:rsidR="003E2926" w:rsidRPr="00C349B7">
        <w:rPr>
          <w:rFonts w:ascii="Arial" w:hAnsi="Arial" w:cs="Arial"/>
          <w:sz w:val="22"/>
          <w:szCs w:val="22"/>
        </w:rPr>
        <w:t>an</w:t>
      </w:r>
      <w:r w:rsidRPr="00C349B7">
        <w:rPr>
          <w:rFonts w:ascii="Arial" w:hAnsi="Arial" w:cs="Arial"/>
          <w:sz w:val="22"/>
          <w:szCs w:val="22"/>
        </w:rPr>
        <w:t xml:space="preserve"> A4 size paper ensuring at the top of the document you have inserted:</w:t>
      </w:r>
    </w:p>
    <w:p w14:paraId="2658E541" w14:textId="171A5F84" w:rsidR="005D6B75" w:rsidRPr="00C349B7" w:rsidRDefault="005D6B75" w:rsidP="00057F0F">
      <w:pPr>
        <w:pStyle w:val="BodyText"/>
        <w:tabs>
          <w:tab w:val="left" w:pos="4270"/>
        </w:tabs>
        <w:ind w:left="360" w:firstLine="4320"/>
        <w:rPr>
          <w:rFonts w:ascii="Arial" w:hAnsi="Arial" w:cs="Arial"/>
          <w:sz w:val="22"/>
          <w:szCs w:val="22"/>
        </w:rPr>
      </w:pPr>
    </w:p>
    <w:p w14:paraId="3B5FC1DC" w14:textId="3C4D903C" w:rsidR="005D6B75" w:rsidRPr="00C349B7" w:rsidRDefault="003C0859" w:rsidP="00057F0F">
      <w:pPr>
        <w:pStyle w:val="BodyText"/>
        <w:numPr>
          <w:ilvl w:val="0"/>
          <w:numId w:val="8"/>
        </w:numPr>
        <w:ind w:left="720"/>
        <w:rPr>
          <w:rFonts w:ascii="Arial" w:hAnsi="Arial" w:cs="Arial"/>
          <w:sz w:val="22"/>
          <w:szCs w:val="22"/>
        </w:rPr>
      </w:pPr>
      <w:r w:rsidRPr="00C349B7">
        <w:rPr>
          <w:rFonts w:ascii="Arial" w:hAnsi="Arial" w:cs="Arial"/>
          <w:sz w:val="22"/>
          <w:szCs w:val="22"/>
        </w:rPr>
        <w:t>Name of the nominee</w:t>
      </w:r>
    </w:p>
    <w:p w14:paraId="639CE731" w14:textId="698B925C" w:rsidR="005D6B75" w:rsidRPr="00C349B7" w:rsidRDefault="003C0859" w:rsidP="003C0859">
      <w:pPr>
        <w:pStyle w:val="BodyText"/>
        <w:numPr>
          <w:ilvl w:val="0"/>
          <w:numId w:val="9"/>
        </w:numPr>
        <w:rPr>
          <w:rFonts w:ascii="Arial" w:hAnsi="Arial" w:cs="Arial"/>
          <w:sz w:val="22"/>
          <w:szCs w:val="22"/>
        </w:rPr>
      </w:pPr>
      <w:r w:rsidRPr="00C349B7">
        <w:rPr>
          <w:rFonts w:ascii="Arial" w:hAnsi="Arial" w:cs="Arial"/>
          <w:sz w:val="22"/>
          <w:szCs w:val="22"/>
        </w:rPr>
        <w:t>Where the nominee is an individual, please provide the name of your Firm/Chambers/Organisation. Where the nominee is a collaborative initiative, please provide the names of all Firms/Chambers/Organisations involved.</w:t>
      </w:r>
    </w:p>
    <w:p w14:paraId="155E2D94" w14:textId="77777777" w:rsidR="005D6B75" w:rsidRPr="00C349B7" w:rsidRDefault="00BA1CB1" w:rsidP="00057F0F">
      <w:pPr>
        <w:pStyle w:val="BodyText"/>
        <w:numPr>
          <w:ilvl w:val="0"/>
          <w:numId w:val="8"/>
        </w:numPr>
        <w:ind w:left="720"/>
        <w:rPr>
          <w:rFonts w:ascii="Arial" w:hAnsi="Arial" w:cs="Arial"/>
          <w:b/>
          <w:bCs/>
          <w:sz w:val="22"/>
          <w:szCs w:val="22"/>
        </w:rPr>
      </w:pPr>
      <w:r w:rsidRPr="00C349B7">
        <w:rPr>
          <w:rFonts w:ascii="Arial" w:hAnsi="Arial" w:cs="Arial"/>
          <w:sz w:val="22"/>
          <w:szCs w:val="22"/>
        </w:rPr>
        <w:t xml:space="preserve">Your Nominated </w:t>
      </w:r>
      <w:r w:rsidR="005D6B75" w:rsidRPr="00C349B7">
        <w:rPr>
          <w:rFonts w:ascii="Arial" w:hAnsi="Arial" w:cs="Arial"/>
          <w:sz w:val="22"/>
          <w:szCs w:val="22"/>
        </w:rPr>
        <w:t xml:space="preserve">Category </w:t>
      </w:r>
    </w:p>
    <w:p w14:paraId="59073405" w14:textId="77777777" w:rsidR="005D6B75" w:rsidRPr="00C349B7" w:rsidRDefault="005D6B75" w:rsidP="00057F0F">
      <w:pPr>
        <w:pStyle w:val="BodyText"/>
        <w:rPr>
          <w:rFonts w:ascii="Arial" w:hAnsi="Arial" w:cs="Arial"/>
          <w:sz w:val="22"/>
          <w:szCs w:val="22"/>
        </w:rPr>
      </w:pPr>
    </w:p>
    <w:p w14:paraId="046398EF" w14:textId="146076F7" w:rsidR="005D6B75" w:rsidRPr="00C349B7" w:rsidRDefault="00BA1CB1" w:rsidP="00057F0F">
      <w:pPr>
        <w:pStyle w:val="BodyText"/>
        <w:numPr>
          <w:ilvl w:val="0"/>
          <w:numId w:val="7"/>
        </w:numPr>
        <w:rPr>
          <w:rFonts w:ascii="Arial" w:hAnsi="Arial" w:cs="Arial"/>
          <w:sz w:val="22"/>
          <w:szCs w:val="22"/>
        </w:rPr>
      </w:pPr>
      <w:r w:rsidRPr="00C349B7">
        <w:rPr>
          <w:rFonts w:ascii="Arial" w:hAnsi="Arial" w:cs="Arial"/>
          <w:sz w:val="22"/>
          <w:szCs w:val="22"/>
        </w:rPr>
        <w:t xml:space="preserve">Please ensure that you, as the nominated candidate, prepare this document. </w:t>
      </w:r>
    </w:p>
    <w:p w14:paraId="53C08ED6" w14:textId="77777777" w:rsidR="00623CD6" w:rsidRPr="00C349B7" w:rsidRDefault="00623CD6" w:rsidP="00623CD6">
      <w:pPr>
        <w:pStyle w:val="BodyText"/>
        <w:ind w:left="360"/>
        <w:rPr>
          <w:rFonts w:ascii="Arial" w:hAnsi="Arial" w:cs="Arial"/>
          <w:sz w:val="22"/>
          <w:szCs w:val="22"/>
        </w:rPr>
      </w:pPr>
    </w:p>
    <w:p w14:paraId="7BEEB8A0" w14:textId="187501C1" w:rsidR="005D6B75" w:rsidRDefault="005D6B75" w:rsidP="00057F0F">
      <w:pPr>
        <w:pStyle w:val="BodyText"/>
        <w:rPr>
          <w:rFonts w:ascii="Arial" w:hAnsi="Arial" w:cs="Arial"/>
          <w:sz w:val="22"/>
          <w:szCs w:val="22"/>
        </w:rPr>
      </w:pPr>
    </w:p>
    <w:p w14:paraId="5BD10C2C" w14:textId="14A5239A" w:rsidR="003622C2" w:rsidRDefault="003622C2" w:rsidP="00057F0F">
      <w:pPr>
        <w:pStyle w:val="BodyText"/>
        <w:rPr>
          <w:rFonts w:ascii="Arial" w:hAnsi="Arial" w:cs="Arial"/>
          <w:sz w:val="22"/>
          <w:szCs w:val="22"/>
        </w:rPr>
      </w:pPr>
    </w:p>
    <w:p w14:paraId="1E53773B" w14:textId="0311D353" w:rsidR="003622C2" w:rsidRDefault="003622C2" w:rsidP="00057F0F">
      <w:pPr>
        <w:pStyle w:val="BodyText"/>
        <w:rPr>
          <w:rFonts w:ascii="Arial" w:hAnsi="Arial" w:cs="Arial"/>
          <w:sz w:val="22"/>
          <w:szCs w:val="22"/>
        </w:rPr>
      </w:pPr>
    </w:p>
    <w:p w14:paraId="5DE4D62A" w14:textId="77777777" w:rsidR="003622C2" w:rsidRPr="00C349B7" w:rsidRDefault="003622C2" w:rsidP="00057F0F">
      <w:pPr>
        <w:pStyle w:val="BodyText"/>
        <w:rPr>
          <w:rFonts w:ascii="Arial" w:hAnsi="Arial" w:cs="Arial"/>
          <w:sz w:val="22"/>
          <w:szCs w:val="22"/>
        </w:rPr>
      </w:pPr>
      <w:bookmarkStart w:id="2" w:name="_GoBack"/>
      <w:bookmarkEnd w:id="2"/>
    </w:p>
    <w:p w14:paraId="2D259443" w14:textId="12E77AAD" w:rsidR="00117E51" w:rsidRPr="0066446A" w:rsidRDefault="00117E51" w:rsidP="00117E51">
      <w:pPr>
        <w:pStyle w:val="BodyText"/>
        <w:numPr>
          <w:ilvl w:val="0"/>
          <w:numId w:val="10"/>
        </w:numPr>
        <w:rPr>
          <w:rFonts w:ascii="Arial" w:hAnsi="Arial" w:cs="Arial"/>
          <w:b/>
          <w:sz w:val="22"/>
          <w:szCs w:val="22"/>
        </w:rPr>
      </w:pPr>
      <w:r w:rsidRPr="0066446A">
        <w:rPr>
          <w:rFonts w:ascii="Arial" w:hAnsi="Arial" w:cs="Arial"/>
          <w:sz w:val="22"/>
          <w:szCs w:val="22"/>
        </w:rPr>
        <w:t xml:space="preserve">The shortlist will be announced at the </w:t>
      </w:r>
      <w:r w:rsidR="00CB6926">
        <w:rPr>
          <w:rFonts w:ascii="Arial" w:hAnsi="Arial" w:cs="Arial"/>
          <w:sz w:val="22"/>
          <w:szCs w:val="22"/>
        </w:rPr>
        <w:t>end</w:t>
      </w:r>
      <w:r w:rsidRPr="0066446A">
        <w:rPr>
          <w:rFonts w:ascii="Arial" w:hAnsi="Arial" w:cs="Arial"/>
          <w:sz w:val="22"/>
          <w:szCs w:val="22"/>
        </w:rPr>
        <w:t xml:space="preserve"> of </w:t>
      </w:r>
      <w:r w:rsidR="00CB6926">
        <w:rPr>
          <w:rFonts w:ascii="Arial" w:hAnsi="Arial" w:cs="Arial"/>
          <w:sz w:val="22"/>
          <w:szCs w:val="22"/>
        </w:rPr>
        <w:t>Jan</w:t>
      </w:r>
      <w:r w:rsidRPr="0066446A">
        <w:rPr>
          <w:rFonts w:ascii="Arial" w:hAnsi="Arial" w:cs="Arial"/>
          <w:sz w:val="22"/>
          <w:szCs w:val="22"/>
        </w:rPr>
        <w:t>uary</w:t>
      </w:r>
      <w:r>
        <w:rPr>
          <w:rFonts w:ascii="Arial" w:hAnsi="Arial" w:cs="Arial"/>
          <w:sz w:val="22"/>
          <w:szCs w:val="22"/>
        </w:rPr>
        <w:t xml:space="preserve"> 202</w:t>
      </w:r>
      <w:r w:rsidR="00CB6926">
        <w:rPr>
          <w:rFonts w:ascii="Arial" w:hAnsi="Arial" w:cs="Arial"/>
          <w:sz w:val="22"/>
          <w:szCs w:val="22"/>
        </w:rPr>
        <w:t>4</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CB6926">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February 202</w:t>
      </w:r>
      <w:r w:rsidR="00CB6926">
        <w:rPr>
          <w:rFonts w:ascii="Arial" w:hAnsi="Arial" w:cs="Arial"/>
          <w:sz w:val="22"/>
          <w:szCs w:val="22"/>
        </w:rPr>
        <w:t>4</w:t>
      </w:r>
      <w:r w:rsidRPr="0066446A">
        <w:rPr>
          <w:rFonts w:ascii="Arial" w:hAnsi="Arial" w:cs="Arial"/>
          <w:sz w:val="22"/>
          <w:szCs w:val="22"/>
        </w:rPr>
        <w:t>. A date and time will be allocated in February 202</w:t>
      </w:r>
      <w:r w:rsidR="00CB6926">
        <w:rPr>
          <w:rFonts w:ascii="Arial" w:hAnsi="Arial" w:cs="Arial"/>
          <w:sz w:val="22"/>
          <w:szCs w:val="22"/>
        </w:rPr>
        <w:t>4</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72D19709" w14:textId="3EA1F0F4" w:rsidR="005D6B75" w:rsidRPr="00C349B7" w:rsidRDefault="005D6B75" w:rsidP="006927E8">
      <w:pPr>
        <w:rPr>
          <w:rFonts w:ascii="Arial" w:hAnsi="Arial" w:cs="Arial"/>
          <w:b/>
          <w:bCs/>
          <w:sz w:val="22"/>
          <w:szCs w:val="22"/>
        </w:rPr>
      </w:pPr>
    </w:p>
    <w:p w14:paraId="091933D2" w14:textId="77777777" w:rsidR="00495002" w:rsidRPr="00C349B7" w:rsidRDefault="00495002" w:rsidP="00495002">
      <w:pPr>
        <w:rPr>
          <w:rFonts w:ascii="Arial" w:hAnsi="Arial" w:cs="Arial"/>
          <w:b/>
          <w:bCs/>
          <w:sz w:val="22"/>
          <w:szCs w:val="22"/>
        </w:rPr>
      </w:pPr>
    </w:p>
    <w:p w14:paraId="087A2000" w14:textId="77777777" w:rsidR="003C0859" w:rsidRPr="00C349B7" w:rsidRDefault="003C0859" w:rsidP="003C0859">
      <w:pPr>
        <w:rPr>
          <w:rFonts w:ascii="Arial" w:hAnsi="Arial" w:cs="Arial"/>
          <w:b/>
          <w:bCs/>
          <w:sz w:val="22"/>
          <w:szCs w:val="22"/>
        </w:rPr>
      </w:pPr>
      <w:r w:rsidRPr="00C349B7">
        <w:rPr>
          <w:rFonts w:ascii="Arial" w:hAnsi="Arial" w:cs="Arial"/>
          <w:b/>
          <w:bCs/>
          <w:sz w:val="22"/>
          <w:szCs w:val="22"/>
        </w:rPr>
        <w:t>Please in no more than 1200 words, outline why you should be considered for this category in line with the summary above. All nominees must be able to provide evidence of clear objectives and measurable outcomes/demonstrable qualitative and quantitative results and/or positive outcomes/ and/or significant and, where possible, measurable impact of the initiative(s) highlighted. Submissions should indicate how gaps or issues were identified as well as how solutions were decided and implemented.</w:t>
      </w:r>
    </w:p>
    <w:p w14:paraId="6A762590" w14:textId="77777777" w:rsidR="00EA0066" w:rsidRPr="00C349B7" w:rsidRDefault="00EA0066" w:rsidP="009D1F8C">
      <w:pPr>
        <w:rPr>
          <w:rFonts w:ascii="Arial" w:hAnsi="Arial" w:cs="Arial"/>
          <w:sz w:val="22"/>
          <w:szCs w:val="22"/>
        </w:rPr>
      </w:pPr>
    </w:p>
    <w:p w14:paraId="7F1C1FE7" w14:textId="77777777" w:rsidR="00EA0066" w:rsidRPr="00C349B7" w:rsidRDefault="00EA0066" w:rsidP="009D1F8C">
      <w:pPr>
        <w:rPr>
          <w:rFonts w:ascii="Arial" w:hAnsi="Arial" w:cs="Arial"/>
          <w:b/>
          <w:sz w:val="22"/>
          <w:szCs w:val="22"/>
        </w:rPr>
      </w:pPr>
    </w:p>
    <w:p w14:paraId="07711C6B" w14:textId="77777777" w:rsidR="003C0859" w:rsidRPr="00C349B7" w:rsidRDefault="00D376B3" w:rsidP="003C0859">
      <w:pPr>
        <w:rPr>
          <w:rFonts w:ascii="Arial" w:hAnsi="Arial" w:cs="Arial"/>
          <w:sz w:val="22"/>
          <w:szCs w:val="22"/>
        </w:rPr>
      </w:pPr>
      <w:r w:rsidRPr="00C349B7">
        <w:rPr>
          <w:rFonts w:ascii="Arial" w:hAnsi="Arial" w:cs="Arial"/>
          <w:b/>
          <w:sz w:val="22"/>
          <w:szCs w:val="22"/>
          <w:u w:val="single"/>
        </w:rPr>
        <w:t>Please include the total word count at the end of your submission</w:t>
      </w:r>
      <w:r w:rsidR="003C0859" w:rsidRPr="00C349B7">
        <w:rPr>
          <w:rFonts w:ascii="Arial" w:hAnsi="Arial" w:cs="Arial"/>
          <w:b/>
          <w:sz w:val="22"/>
          <w:szCs w:val="22"/>
          <w:u w:val="single"/>
        </w:rPr>
        <w:t>, together with the declaration below.</w:t>
      </w:r>
    </w:p>
    <w:p w14:paraId="3F3363B7" w14:textId="681BA40B" w:rsidR="00EA0066" w:rsidRPr="00C349B7" w:rsidRDefault="00EA0066" w:rsidP="009D1F8C">
      <w:pPr>
        <w:rPr>
          <w:rFonts w:ascii="Arial" w:hAnsi="Arial" w:cs="Arial"/>
          <w:b/>
          <w:sz w:val="22"/>
          <w:szCs w:val="22"/>
        </w:rPr>
      </w:pPr>
    </w:p>
    <w:p w14:paraId="5D779C84" w14:textId="77777777" w:rsidR="00EA0066" w:rsidRPr="00C349B7" w:rsidRDefault="00EA0066" w:rsidP="009D1F8C">
      <w:pPr>
        <w:rPr>
          <w:rFonts w:ascii="Arial" w:hAnsi="Arial" w:cs="Arial"/>
          <w:b/>
          <w:sz w:val="22"/>
          <w:szCs w:val="22"/>
        </w:rPr>
      </w:pPr>
    </w:p>
    <w:p w14:paraId="62D3387C" w14:textId="77777777" w:rsidR="00EA0066" w:rsidRPr="00C349B7" w:rsidRDefault="00EA0066" w:rsidP="009D1F8C">
      <w:pPr>
        <w:rPr>
          <w:rFonts w:ascii="Arial" w:hAnsi="Arial" w:cs="Arial"/>
          <w:b/>
          <w:sz w:val="22"/>
          <w:szCs w:val="22"/>
        </w:rPr>
      </w:pPr>
    </w:p>
    <w:p w14:paraId="742D5551" w14:textId="77777777" w:rsidR="00EA0066" w:rsidRPr="00C349B7" w:rsidRDefault="00EA0066" w:rsidP="009D1F8C">
      <w:pPr>
        <w:rPr>
          <w:rFonts w:ascii="Arial" w:hAnsi="Arial" w:cs="Arial"/>
          <w:b/>
          <w:sz w:val="22"/>
          <w:szCs w:val="22"/>
        </w:rPr>
      </w:pPr>
    </w:p>
    <w:p w14:paraId="4966DF83" w14:textId="77777777" w:rsidR="00EA0066" w:rsidRPr="00C349B7" w:rsidRDefault="00EA0066" w:rsidP="009D1F8C">
      <w:pPr>
        <w:rPr>
          <w:rFonts w:ascii="Arial" w:hAnsi="Arial" w:cs="Arial"/>
          <w:b/>
          <w:sz w:val="22"/>
          <w:szCs w:val="22"/>
        </w:rPr>
      </w:pPr>
    </w:p>
    <w:p w14:paraId="39ED52E9" w14:textId="0A2F0887" w:rsidR="009D1F8C" w:rsidRPr="00C349B7" w:rsidRDefault="009D1F8C" w:rsidP="009D1F8C">
      <w:pPr>
        <w:rPr>
          <w:rFonts w:ascii="Arial" w:hAnsi="Arial" w:cs="Arial"/>
          <w:b/>
          <w:sz w:val="22"/>
          <w:szCs w:val="22"/>
        </w:rPr>
      </w:pPr>
      <w:r w:rsidRPr="00C349B7">
        <w:rPr>
          <w:rFonts w:ascii="Arial" w:hAnsi="Arial" w:cs="Arial"/>
          <w:b/>
          <w:sz w:val="22"/>
          <w:szCs w:val="22"/>
        </w:rPr>
        <w:t>DECLARATION:</w:t>
      </w:r>
    </w:p>
    <w:p w14:paraId="42B340A6" w14:textId="77777777" w:rsidR="006927E8" w:rsidRPr="00C349B7" w:rsidRDefault="006927E8" w:rsidP="009D1F8C">
      <w:pPr>
        <w:rPr>
          <w:rFonts w:ascii="Arial" w:hAnsi="Arial" w:cs="Arial"/>
          <w:b/>
          <w:sz w:val="22"/>
          <w:szCs w:val="22"/>
        </w:rPr>
      </w:pPr>
    </w:p>
    <w:p w14:paraId="6F09D864" w14:textId="6A426348" w:rsidR="009D1F8C" w:rsidRPr="00C349B7" w:rsidRDefault="004363F9" w:rsidP="009D1F8C">
      <w:pPr>
        <w:rPr>
          <w:rFonts w:ascii="Arial" w:hAnsi="Arial" w:cs="Arial"/>
          <w:sz w:val="22"/>
          <w:szCs w:val="22"/>
        </w:rPr>
      </w:pPr>
      <w:r w:rsidRPr="00C349B7">
        <w:rPr>
          <w:rFonts w:ascii="Arial" w:hAnsi="Arial" w:cs="Arial"/>
          <w:sz w:val="22"/>
          <w:szCs w:val="22"/>
        </w:rPr>
        <w:t>I confirm that I believe the contents and word counts detailed within this application are true.</w:t>
      </w:r>
    </w:p>
    <w:p w14:paraId="0FE7A57D" w14:textId="77777777" w:rsidR="00495002" w:rsidRPr="00C349B7" w:rsidRDefault="00495002" w:rsidP="009D1F8C">
      <w:pPr>
        <w:rPr>
          <w:rFonts w:ascii="Arial" w:hAnsi="Arial" w:cs="Arial"/>
          <w:sz w:val="22"/>
          <w:szCs w:val="22"/>
        </w:rPr>
      </w:pPr>
    </w:p>
    <w:p w14:paraId="36C3D8B5" w14:textId="77777777" w:rsidR="004363F9" w:rsidRPr="00C349B7" w:rsidRDefault="00051D1D" w:rsidP="009D1F8C">
      <w:pPr>
        <w:rPr>
          <w:rFonts w:ascii="Arial" w:hAnsi="Arial" w:cs="Arial"/>
          <w:b/>
          <w:sz w:val="22"/>
          <w:szCs w:val="22"/>
        </w:rPr>
      </w:pPr>
      <w:r w:rsidRPr="00C349B7">
        <w:rPr>
          <w:rFonts w:ascii="Arial" w:hAnsi="Arial" w:cs="Arial"/>
          <w:b/>
          <w:sz w:val="22"/>
          <w:szCs w:val="22"/>
        </w:rPr>
        <w:t>Date</w:t>
      </w:r>
      <w:r w:rsidR="00B71ED4" w:rsidRPr="00C349B7">
        <w:rPr>
          <w:rFonts w:ascii="Arial" w:hAnsi="Arial" w:cs="Arial"/>
          <w:b/>
          <w:sz w:val="22"/>
          <w:szCs w:val="22"/>
        </w:rPr>
        <w:t>:</w:t>
      </w:r>
      <w:proofErr w:type="gramStart"/>
      <w:r w:rsidRPr="00C349B7">
        <w:rPr>
          <w:rFonts w:ascii="Arial" w:hAnsi="Arial" w:cs="Arial"/>
          <w:b/>
          <w:sz w:val="22"/>
          <w:szCs w:val="22"/>
        </w:rPr>
        <w:tab/>
      </w:r>
      <w:r w:rsidR="004363F9" w:rsidRPr="00C349B7">
        <w:rPr>
          <w:rFonts w:ascii="Arial" w:hAnsi="Arial" w:cs="Arial"/>
          <w:b/>
          <w:sz w:val="22"/>
          <w:szCs w:val="22"/>
        </w:rPr>
        <w:t xml:space="preserve">  </w:t>
      </w:r>
      <w:r w:rsidR="004363F9" w:rsidRPr="00C349B7">
        <w:rPr>
          <w:rFonts w:ascii="Arial" w:hAnsi="Arial" w:cs="Arial"/>
          <w:b/>
          <w:sz w:val="22"/>
          <w:szCs w:val="22"/>
        </w:rPr>
        <w:tab/>
      </w:r>
      <w:proofErr w:type="gramEnd"/>
      <w:r w:rsidR="004363F9" w:rsidRPr="00C349B7">
        <w:rPr>
          <w:rFonts w:ascii="Arial" w:hAnsi="Arial" w:cs="Arial"/>
          <w:b/>
          <w:sz w:val="22"/>
          <w:szCs w:val="22"/>
        </w:rPr>
        <w:tab/>
      </w:r>
      <w:r w:rsidRPr="00C349B7">
        <w:rPr>
          <w:rFonts w:ascii="Arial" w:hAnsi="Arial" w:cs="Arial"/>
          <w:b/>
          <w:sz w:val="22"/>
          <w:szCs w:val="22"/>
        </w:rPr>
        <w:t>Signature</w:t>
      </w:r>
      <w:r w:rsidR="00B71ED4" w:rsidRPr="00C349B7">
        <w:rPr>
          <w:rFonts w:ascii="Arial" w:hAnsi="Arial" w:cs="Arial"/>
          <w:b/>
          <w:sz w:val="22"/>
          <w:szCs w:val="22"/>
        </w:rPr>
        <w:t>:</w:t>
      </w:r>
      <w:r w:rsidR="004363F9" w:rsidRPr="00C349B7">
        <w:rPr>
          <w:rFonts w:ascii="Arial" w:hAnsi="Arial" w:cs="Arial"/>
          <w:b/>
          <w:sz w:val="22"/>
          <w:szCs w:val="22"/>
        </w:rPr>
        <w:tab/>
      </w:r>
      <w:r w:rsidR="004363F9" w:rsidRPr="00C349B7">
        <w:rPr>
          <w:rFonts w:ascii="Arial" w:hAnsi="Arial" w:cs="Arial"/>
          <w:b/>
          <w:sz w:val="22"/>
          <w:szCs w:val="22"/>
        </w:rPr>
        <w:tab/>
      </w:r>
      <w:r w:rsidR="004363F9" w:rsidRPr="00C349B7">
        <w:rPr>
          <w:rFonts w:ascii="Arial" w:hAnsi="Arial" w:cs="Arial"/>
          <w:b/>
          <w:sz w:val="22"/>
          <w:szCs w:val="22"/>
        </w:rPr>
        <w:tab/>
      </w:r>
    </w:p>
    <w:sectPr w:rsidR="004363F9" w:rsidRPr="00C349B7"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57B65" w14:textId="77777777" w:rsidR="00D62B70" w:rsidRDefault="00D62B70">
      <w:r>
        <w:separator/>
      </w:r>
    </w:p>
  </w:endnote>
  <w:endnote w:type="continuationSeparator" w:id="0">
    <w:p w14:paraId="1E0910FA" w14:textId="77777777" w:rsidR="00D62B70" w:rsidRDefault="00D6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0D6D4" w14:textId="77777777" w:rsidR="00D62B70" w:rsidRDefault="00D62B70">
      <w:r>
        <w:separator/>
      </w:r>
    </w:p>
  </w:footnote>
  <w:footnote w:type="continuationSeparator" w:id="0">
    <w:p w14:paraId="145A803B" w14:textId="77777777" w:rsidR="00D62B70" w:rsidRDefault="00D62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651BC711" w:rsidR="004363F9" w:rsidRPr="00117E51" w:rsidRDefault="003622C2" w:rsidP="00117E51">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1EDCCDEE" wp14:editId="75B0BDF9">
          <wp:simplePos x="0" y="0"/>
          <wp:positionH relativeFrom="margin">
            <wp:align>right</wp:align>
          </wp:positionH>
          <wp:positionV relativeFrom="paragraph">
            <wp:posOffset>-267335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117E51">
      <w:rPr>
        <w:rFonts w:ascii="Arial Bold" w:hAnsi="Arial Bold" w:cs="Arial"/>
        <w:noProof/>
        <w:sz w:val="32"/>
      </w:rPr>
      <w:drawing>
        <wp:anchor distT="0" distB="0" distL="114300" distR="114300" simplePos="0" relativeHeight="251659264" behindDoc="0" locked="0" layoutInCell="1" allowOverlap="1" wp14:anchorId="2CC47B64" wp14:editId="08BE6B3F">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117E51"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056540"/>
    <w:multiLevelType w:val="hybridMultilevel"/>
    <w:tmpl w:val="0B5AD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E47C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3"/>
  </w:num>
  <w:num w:numId="4">
    <w:abstractNumId w:val="5"/>
  </w:num>
  <w:num w:numId="5">
    <w:abstractNumId w:val="1"/>
  </w:num>
  <w:num w:numId="6">
    <w:abstractNumId w:val="8"/>
  </w:num>
  <w:num w:numId="7">
    <w:abstractNumId w:val="4"/>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57F0F"/>
    <w:rsid w:val="00071527"/>
    <w:rsid w:val="000C35A3"/>
    <w:rsid w:val="000E1DAA"/>
    <w:rsid w:val="000E7767"/>
    <w:rsid w:val="00112279"/>
    <w:rsid w:val="001171AE"/>
    <w:rsid w:val="00117E51"/>
    <w:rsid w:val="00124F13"/>
    <w:rsid w:val="00143891"/>
    <w:rsid w:val="00145259"/>
    <w:rsid w:val="001B67EE"/>
    <w:rsid w:val="002D3438"/>
    <w:rsid w:val="002E3489"/>
    <w:rsid w:val="00313858"/>
    <w:rsid w:val="003622C2"/>
    <w:rsid w:val="00363E8E"/>
    <w:rsid w:val="00377115"/>
    <w:rsid w:val="003A057F"/>
    <w:rsid w:val="003C0859"/>
    <w:rsid w:val="003D2E04"/>
    <w:rsid w:val="003D4562"/>
    <w:rsid w:val="003E2926"/>
    <w:rsid w:val="003F5783"/>
    <w:rsid w:val="0041676A"/>
    <w:rsid w:val="00423A30"/>
    <w:rsid w:val="004363F9"/>
    <w:rsid w:val="00447F42"/>
    <w:rsid w:val="00462C14"/>
    <w:rsid w:val="00495002"/>
    <w:rsid w:val="00515707"/>
    <w:rsid w:val="00515B1F"/>
    <w:rsid w:val="00531BA1"/>
    <w:rsid w:val="00543D95"/>
    <w:rsid w:val="00557652"/>
    <w:rsid w:val="005D6B75"/>
    <w:rsid w:val="005F679B"/>
    <w:rsid w:val="00621BC0"/>
    <w:rsid w:val="00622C7D"/>
    <w:rsid w:val="00623CD6"/>
    <w:rsid w:val="00637027"/>
    <w:rsid w:val="006927E8"/>
    <w:rsid w:val="00695B7D"/>
    <w:rsid w:val="006E05FD"/>
    <w:rsid w:val="00723764"/>
    <w:rsid w:val="00734C58"/>
    <w:rsid w:val="008A196F"/>
    <w:rsid w:val="008B1EFF"/>
    <w:rsid w:val="009923F4"/>
    <w:rsid w:val="009B73DF"/>
    <w:rsid w:val="009C2D2B"/>
    <w:rsid w:val="009D1F8C"/>
    <w:rsid w:val="009E5FE1"/>
    <w:rsid w:val="009F01F4"/>
    <w:rsid w:val="00A30504"/>
    <w:rsid w:val="00A40051"/>
    <w:rsid w:val="00A47D8B"/>
    <w:rsid w:val="00AF3D94"/>
    <w:rsid w:val="00B036D0"/>
    <w:rsid w:val="00B3634E"/>
    <w:rsid w:val="00B62738"/>
    <w:rsid w:val="00B71ED4"/>
    <w:rsid w:val="00BA1CB1"/>
    <w:rsid w:val="00C349B7"/>
    <w:rsid w:val="00C369B5"/>
    <w:rsid w:val="00CB6926"/>
    <w:rsid w:val="00D376B3"/>
    <w:rsid w:val="00D62B70"/>
    <w:rsid w:val="00D954DD"/>
    <w:rsid w:val="00E97C3C"/>
    <w:rsid w:val="00EA0066"/>
    <w:rsid w:val="00EC0FD5"/>
    <w:rsid w:val="00EE3ABC"/>
    <w:rsid w:val="00F30516"/>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character" w:customStyle="1" w:styleId="BodyTextChar">
    <w:name w:val="Body Text Char"/>
    <w:basedOn w:val="DefaultParagraphFont"/>
    <w:link w:val="BodyText"/>
    <w:semiHidden/>
    <w:rsid w:val="003C0859"/>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3C16E-A70F-484A-9B0F-3530FE56F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CF39647A</Template>
  <TotalTime>9</TotalTime>
  <Pages>2</Pages>
  <Words>572</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11</cp:revision>
  <cp:lastPrinted>2018-12-18T11:45:00Z</cp:lastPrinted>
  <dcterms:created xsi:type="dcterms:W3CDTF">2021-08-20T08:56:00Z</dcterms:created>
  <dcterms:modified xsi:type="dcterms:W3CDTF">2023-09-29T12:47:00Z</dcterms:modified>
</cp:coreProperties>
</file>